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71.469498pt;margin-top:647.588989pt;width:482.981pt;height:44.861pt;mso-position-horizontal-relative:page;mso-position-vertical-relative:page;z-index:-6409" coordorigin="1429,12952" coordsize="9660,897">
            <v:group style="position:absolute;left:1445;top:12965;width:103;height:492" coordorigin="1445,12965" coordsize="103,492">
              <v:shape style="position:absolute;left:1445;top:12965;width:103;height:492" coordorigin="1445,12965" coordsize="103,492" path="m1445,13457l1548,13457,1548,12965,1445,12965,1445,13457e" filled="t" fillcolor="#0070C0" stroked="f">
                <v:path arrowok="t"/>
                <v:fill/>
              </v:shape>
            </v:group>
            <v:group style="position:absolute;left:2040;top:12965;width:103;height:492" coordorigin="2040,12965" coordsize="103,492">
              <v:shape style="position:absolute;left:2040;top:12965;width:103;height:492" coordorigin="2040,12965" coordsize="103,492" path="m2040,13457l2143,13457,2143,12965,2040,12965,2040,13457e" filled="t" fillcolor="#0070C0" stroked="f">
                <v:path arrowok="t"/>
                <v:fill/>
              </v:shape>
            </v:group>
            <v:group style="position:absolute;left:1548;top:12965;width:492;height:492" coordorigin="1548,12965" coordsize="492,492">
              <v:shape style="position:absolute;left:1548;top:12965;width:492;height:492" coordorigin="1548,12965" coordsize="492,492" path="m1548,13457l2040,13457,2040,12965,1548,12965,1548,13457e" filled="t" fillcolor="#0070C0" stroked="f">
                <v:path arrowok="t"/>
                <v:fill/>
              </v:shape>
            </v:group>
            <v:group style="position:absolute;left:2153;top:12965;width:103;height:492" coordorigin="2153,12965" coordsize="103,492">
              <v:shape style="position:absolute;left:2153;top:12965;width:103;height:492" coordorigin="2153,12965" coordsize="103,492" path="m2153,13457l2256,13457,2256,12965,2153,12965,2153,13457e" filled="t" fillcolor="#0070C0" stroked="f">
                <v:path arrowok="t"/>
                <v:fill/>
              </v:shape>
            </v:group>
            <v:group style="position:absolute;left:3317;top:12965;width:103;height:492" coordorigin="3317,12965" coordsize="103,492">
              <v:shape style="position:absolute;left:3317;top:12965;width:103;height:492" coordorigin="3317,12965" coordsize="103,492" path="m3317,13457l3420,13457,3420,12965,3317,12965,3317,13457e" filled="t" fillcolor="#0070C0" stroked="f">
                <v:path arrowok="t"/>
                <v:fill/>
              </v:shape>
            </v:group>
            <v:group style="position:absolute;left:2256;top:12965;width:1061;height:492" coordorigin="2256,12965" coordsize="1061,492">
              <v:shape style="position:absolute;left:2256;top:12965;width:1061;height:492" coordorigin="2256,12965" coordsize="1061,492" path="m2256,13457l3317,13457,3317,12965,2256,12965,2256,13457e" filled="t" fillcolor="#0070C0" stroked="f">
                <v:path arrowok="t"/>
                <v:fill/>
              </v:shape>
            </v:group>
            <v:group style="position:absolute;left:3430;top:12965;width:103;height:492" coordorigin="3430,12965" coordsize="103,492">
              <v:shape style="position:absolute;left:3430;top:12965;width:103;height:492" coordorigin="3430,12965" coordsize="103,492" path="m3430,13457l3533,13457,3533,12965,3430,12965,3430,13457e" filled="t" fillcolor="#0070C0" stroked="f">
                <v:path arrowok="t"/>
                <v:fill/>
              </v:shape>
            </v:group>
            <v:group style="position:absolute;left:7570;top:12965;width:103;height:492" coordorigin="7570,12965" coordsize="103,492">
              <v:shape style="position:absolute;left:7570;top:12965;width:103;height:492" coordorigin="7570,12965" coordsize="103,492" path="m7570,13457l7673,13457,7673,12965,7570,12965,7570,13457e" filled="t" fillcolor="#0070C0" stroked="f">
                <v:path arrowok="t"/>
                <v:fill/>
              </v:shape>
            </v:group>
            <v:group style="position:absolute;left:3533;top:12965;width:4037;height:492" coordorigin="3533,12965" coordsize="4037,492">
              <v:shape style="position:absolute;left:3533;top:12965;width:4037;height:492" coordorigin="3533,12965" coordsize="4037,492" path="m3533,13457l7570,13457,7570,12965,3533,12965,3533,13457e" filled="t" fillcolor="#0070C0" stroked="f">
                <v:path arrowok="t"/>
                <v:fill/>
              </v:shape>
            </v:group>
            <v:group style="position:absolute;left:7682;top:12965;width:103;height:492" coordorigin="7682,12965" coordsize="103,492">
              <v:shape style="position:absolute;left:7682;top:12965;width:103;height:492" coordorigin="7682,12965" coordsize="103,492" path="m7682,13457l7786,13457,7786,12965,7682,12965,7682,13457e" filled="t" fillcolor="#0070C0" stroked="f">
                <v:path arrowok="t"/>
                <v:fill/>
              </v:shape>
            </v:group>
            <v:group style="position:absolute;left:8563;top:12965;width:101;height:492" coordorigin="8563,12965" coordsize="101,492">
              <v:shape style="position:absolute;left:8563;top:12965;width:101;height:492" coordorigin="8563,12965" coordsize="101,492" path="m8563,13457l8664,13457,8664,12965,8563,12965,8563,13457e" filled="t" fillcolor="#0070C0" stroked="f">
                <v:path arrowok="t"/>
                <v:fill/>
              </v:shape>
            </v:group>
            <v:group style="position:absolute;left:7786;top:12965;width:778;height:492" coordorigin="7786,12965" coordsize="778,492">
              <v:shape style="position:absolute;left:7786;top:12965;width:778;height:492" coordorigin="7786,12965" coordsize="778,492" path="m7786,13457l8563,13457,8563,12965,7786,12965,7786,13457e" filled="t" fillcolor="#0070C0" stroked="f">
                <v:path arrowok="t"/>
                <v:fill/>
              </v:shape>
            </v:group>
            <v:group style="position:absolute;left:8676;top:12965;width:101;height:492" coordorigin="8676,12965" coordsize="101,492">
              <v:shape style="position:absolute;left:8676;top:12965;width:101;height:492" coordorigin="8676,12965" coordsize="101,492" path="m8676,13457l8777,13457,8777,12965,8676,12965,8676,13457e" filled="t" fillcolor="#0070C0" stroked="f">
                <v:path arrowok="t"/>
                <v:fill/>
              </v:shape>
            </v:group>
            <v:group style="position:absolute;left:9696;top:12965;width:103;height:492" coordorigin="9696,12965" coordsize="103,492">
              <v:shape style="position:absolute;left:9696;top:12965;width:103;height:492" coordorigin="9696,12965" coordsize="103,492" path="m9696,13457l9799,13457,9799,12965,9696,12965,9696,13457e" filled="t" fillcolor="#0070C0" stroked="f">
                <v:path arrowok="t"/>
                <v:fill/>
              </v:shape>
            </v:group>
            <v:group style="position:absolute;left:8777;top:12965;width:919;height:492" coordorigin="8777,12965" coordsize="919,492">
              <v:shape style="position:absolute;left:8777;top:12965;width:919;height:492" coordorigin="8777,12965" coordsize="919,492" path="m8777,13457l9696,13457,9696,12965,8777,12965,8777,13457e" filled="t" fillcolor="#0070C0" stroked="f">
                <v:path arrowok="t"/>
                <v:fill/>
              </v:shape>
            </v:group>
            <v:group style="position:absolute;left:9809;top:12965;width:103;height:492" coordorigin="9809,12965" coordsize="103,492">
              <v:shape style="position:absolute;left:9809;top:12965;width:103;height:492" coordorigin="9809,12965" coordsize="103,492" path="m9809,13457l9912,13457,9912,12965,9809,12965,9809,13457e" filled="t" fillcolor="#0070C0" stroked="f">
                <v:path arrowok="t"/>
                <v:fill/>
              </v:shape>
            </v:group>
            <v:group style="position:absolute;left:10970;top:12965;width:103;height:492" coordorigin="10970,12965" coordsize="103,492">
              <v:shape style="position:absolute;left:10970;top:12965;width:103;height:492" coordorigin="10970,12965" coordsize="103,492" path="m10970,13457l11074,13457,11074,12965,10970,12965,10970,13457e" filled="t" fillcolor="#0070C0" stroked="f">
                <v:path arrowok="t"/>
                <v:fill/>
              </v:shape>
            </v:group>
            <v:group style="position:absolute;left:9912;top:12965;width:1058;height:492" coordorigin="9912,12965" coordsize="1058,492">
              <v:shape style="position:absolute;left:9912;top:12965;width:1058;height:492" coordorigin="9912,12965" coordsize="1058,492" path="m9912,13457l10970,13457,10970,12965,9912,12965,9912,13457e" filled="t" fillcolor="#0070C0" stroked="f">
                <v:path arrowok="t"/>
                <v:fill/>
              </v:shape>
            </v:group>
            <v:group style="position:absolute;left:1435;top:12958;width:9648;height:2" coordorigin="1435,12958" coordsize="9648,2">
              <v:shape style="position:absolute;left:1435;top:12958;width:9648;height:2" coordorigin="1435,12958" coordsize="9648,0" path="m1435,12958l11083,12958e" filled="f" stroked="t" strokeweight=".581pt" strokecolor="#000000">
                <v:path arrowok="t"/>
              </v:shape>
            </v:group>
            <v:group style="position:absolute;left:1440;top:12962;width:2;height:876" coordorigin="1440,12962" coordsize="2,876">
              <v:shape style="position:absolute;left:1440;top:12962;width:2;height:876" coordorigin="1440,12962" coordsize="0,876" path="m1440,12962l1440,13838e" filled="f" stroked="t" strokeweight=".581pt" strokecolor="#000000">
                <v:path arrowok="t"/>
              </v:shape>
            </v:group>
            <v:group style="position:absolute;left:2148;top:12962;width:2;height:876" coordorigin="2148,12962" coordsize="2,876">
              <v:shape style="position:absolute;left:2148;top:12962;width:2;height:876" coordorigin="2148,12962" coordsize="0,876" path="m2148,12962l2148,13838e" filled="f" stroked="t" strokeweight=".580pt" strokecolor="#000000">
                <v:path arrowok="t"/>
              </v:shape>
            </v:group>
            <v:group style="position:absolute;left:3425;top:12962;width:2;height:876" coordorigin="3425,12962" coordsize="2,876">
              <v:shape style="position:absolute;left:3425;top:12962;width:2;height:876" coordorigin="3425,12962" coordsize="0,876" path="m3425,12962l3425,13838e" filled="f" stroked="t" strokeweight=".580pt" strokecolor="#000000">
                <v:path arrowok="t"/>
              </v:shape>
            </v:group>
            <v:group style="position:absolute;left:7678;top:12962;width:2;height:876" coordorigin="7678,12962" coordsize="2,876">
              <v:shape style="position:absolute;left:7678;top:12962;width:2;height:876" coordorigin="7678,12962" coordsize="0,876" path="m7678,12962l7678,13838e" filled="f" stroked="t" strokeweight=".580pt" strokecolor="#000000">
                <v:path arrowok="t"/>
              </v:shape>
            </v:group>
            <v:group style="position:absolute;left:8671;top:12962;width:2;height:876" coordorigin="8671,12962" coordsize="2,876">
              <v:shape style="position:absolute;left:8671;top:12962;width:2;height:876" coordorigin="8671,12962" coordsize="0,876" path="m8671,12962l8671,13838e" filled="f" stroked="t" strokeweight=".580pt" strokecolor="#000000">
                <v:path arrowok="t"/>
              </v:shape>
            </v:group>
            <v:group style="position:absolute;left:9804;top:12962;width:2;height:876" coordorigin="9804,12962" coordsize="2,876">
              <v:shape style="position:absolute;left:9804;top:12962;width:2;height:876" coordorigin="9804,12962" coordsize="0,876" path="m9804,12962l9804,13838e" filled="f" stroked="t" strokeweight=".580pt" strokecolor="#000000">
                <v:path arrowok="t"/>
              </v:shape>
            </v:group>
            <v:group style="position:absolute;left:11078;top:12962;width:2;height:876" coordorigin="11078,12962" coordsize="2,876">
              <v:shape style="position:absolute;left:11078;top:12962;width:2;height:876" coordorigin="11078,12962" coordsize="0,876" path="m11078,12962l11078,13838e" filled="f" stroked="t" strokeweight=".580pt" strokecolor="#000000">
                <v:path arrowok="t"/>
              </v:shape>
            </v:group>
            <v:group style="position:absolute;left:1435;top:13462;width:9648;height:2" coordorigin="1435,13462" coordsize="9648,2">
              <v:shape style="position:absolute;left:1435;top:13462;width:9648;height:2" coordorigin="1435,13462" coordsize="9648,0" path="m1435,13462l11083,13462e" filled="f" stroked="t" strokeweight=".581pt" strokecolor="#000000">
                <v:path arrowok="t"/>
              </v:shape>
            </v:group>
            <v:group style="position:absolute;left:1435;top:13843;width:9648;height:2" coordorigin="1435,13843" coordsize="9648,2">
              <v:shape style="position:absolute;left:1435;top:13843;width:9648;height:2" coordorigin="1435,13843" coordsize="9648,0" path="m1435,13843l11083,13843e" filled="f" stroked="t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5.329727pt;margin-top:72.180984pt;width:166.492273pt;height:89.24901pt;mso-position-horizontal-relative:page;mso-position-vertical-relative:page;z-index:-6408" type="#_x0000_t75">
            <v:imagedata r:id="rId5" o:title=""/>
          </v:shape>
        </w:pict>
      </w:r>
      <w:r>
        <w:rPr/>
        <w:pict>
          <v:group style="position:absolute;margin-left:73pt;margin-top:174.263977pt;width:452.5pt;height:339.25pt;mso-position-horizontal-relative:page;mso-position-vertical-relative:page;z-index:-6407" coordorigin="1460,3485" coordsize="9050,6785">
            <v:shape style="position:absolute;left:1474;top:3499;width:9030;height:6765" type="#_x0000_t75">
              <v:imagedata r:id="rId6" o:title=""/>
            </v:shape>
            <v:group style="position:absolute;left:1465;top:3490;width:9040;height:6775" coordorigin="1465,3490" coordsize="9040,6775">
              <v:shape style="position:absolute;left:1465;top:3490;width:9040;height:6775" coordorigin="1465,3490" coordsize="9040,6775" path="m1465,3490l10505,3490,10505,10265,1465,10265,1465,3490x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0.68pt;margin-top:554.51001pt;width:353.917429pt;height:35.72408pt;mso-position-horizontal-relative:page;mso-position-vertical-relative:page;z-index:-640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-21" w:right="-41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3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ey,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2013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2" w:after="0" w:line="240" w:lineRule="auto"/>
                    <w:ind w:left="1772" w:right="1748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umma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4.544403pt;margin-top:611.877441pt;width:126.188629pt;height:16.04pt;mso-position-horizontal-relative:page;mso-position-vertical-relative:page;z-index:-640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ENV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P161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647.91449pt;width:35.399500pt;height:25.165pt;mso-position-horizontal-relative:page;mso-position-vertical-relative:page;z-index:-6404" type="#_x0000_t202" filled="f" stroked="f">
            <v:textbox inset="0,0,0,0">
              <w:txbxContent>
                <w:p>
                  <w:pPr>
                    <w:spacing w:before="6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16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400002pt;margin-top:647.91449pt;width:63.84pt;height:25.165pt;mso-position-horizontal-relative:page;mso-position-vertical-relative:page;z-index:-6403" type="#_x0000_t202" filled="f" stroked="f">
            <v:textbox inset="0,0,0,0">
              <w:txbxContent>
                <w:p>
                  <w:pPr>
                    <w:spacing w:before="6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427" w:right="408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1.240005pt;margin-top:647.91449pt;width:212.64pt;height:25.165pt;mso-position-horizontal-relative:page;mso-position-vertical-relative:page;z-index:-6402" type="#_x0000_t202" filled="f" stroked="f">
            <v:textbox inset="0,0,0,0">
              <w:txbxContent>
                <w:p>
                  <w:pPr>
                    <w:spacing w:before="6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1483" w:right="1464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99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99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3.880005pt;margin-top:647.91449pt;width:49.68pt;height:25.165pt;mso-position-horizontal-relative:page;mso-position-vertical-relative:page;z-index:-6401" type="#_x0000_t202" filled="f" stroked="f">
            <v:textbox inset="0,0,0,0">
              <w:txbxContent>
                <w:p>
                  <w:pPr>
                    <w:spacing w:before="6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33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559998pt;margin-top:647.91449pt;width:56.64pt;height:25.165pt;mso-position-horizontal-relative:page;mso-position-vertical-relative:page;z-index:-6400" type="#_x0000_t202" filled="f" stroked="f">
            <v:textbox inset="0,0,0,0">
              <w:txbxContent>
                <w:p>
                  <w:pPr>
                    <w:spacing w:before="6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47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0.200012pt;margin-top:647.91449pt;width:63.72pt;height:25.165pt;mso-position-horizontal-relative:page;mso-position-vertical-relative:page;z-index:-6399" type="#_x0000_t202" filled="f" stroked="f">
            <v:textbox inset="0,0,0,0">
              <w:txbxContent>
                <w:p>
                  <w:pPr>
                    <w:spacing w:before="6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69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Ap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673.079468pt;width:35.399500pt;height:19.080pt;mso-position-horizontal-relative:page;mso-position-vertical-relative:page;z-index:-6398" type="#_x0000_t202" filled="f" stroked="f">
            <v:textbox inset="0,0,0,0">
              <w:txbxContent>
                <w:p>
                  <w:pPr>
                    <w:spacing w:before="64" w:after="0" w:line="240" w:lineRule="auto"/>
                    <w:ind w:left="274" w:right="256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99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400002pt;margin-top:673.079468pt;width:63.84pt;height:19.080pt;mso-position-horizontal-relative:page;mso-position-vertical-relative:page;z-index:-6397" type="#_x0000_t202" filled="f" stroked="f">
            <v:textbox inset="0,0,0,0">
              <w:txbxContent>
                <w:p>
                  <w:pPr>
                    <w:spacing w:before="64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07/2013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1.240005pt;margin-top:673.079468pt;width:212.64pt;height:19.080pt;mso-position-horizontal-relative:page;mso-position-vertical-relative:page;z-index:-6396" type="#_x0000_t202" filled="f" stroked="f">
            <v:textbox inset="0,0,0,0">
              <w:txbxContent>
                <w:p>
                  <w:pPr>
                    <w:spacing w:before="64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3.880005pt;margin-top:673.079468pt;width:49.68pt;height:19.080pt;mso-position-horizontal-relative:page;mso-position-vertical-relative:page;z-index:-6395" type="#_x0000_t202" filled="f" stroked="f">
            <v:textbox inset="0,0,0,0">
              <w:txbxContent>
                <w:p>
                  <w:pPr>
                    <w:spacing w:before="64" w:after="0" w:line="240" w:lineRule="auto"/>
                    <w:ind w:left="377" w:right="362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559998pt;margin-top:673.079468pt;width:56.64pt;height:19.080pt;mso-position-horizontal-relative:page;mso-position-vertical-relative:page;z-index:-6394" type="#_x0000_t202" filled="f" stroked="f">
            <v:textbox inset="0,0,0,0">
              <w:txbxContent>
                <w:p>
                  <w:pPr>
                    <w:spacing w:before="64" w:after="0" w:line="240" w:lineRule="auto"/>
                    <w:ind w:left="444" w:right="434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-1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0.200012pt;margin-top:673.079468pt;width:63.72pt;height:19.080pt;mso-position-horizontal-relative:page;mso-position-vertical-relative:page;z-index:-6393" type="#_x0000_t202" filled="f" stroked="f">
            <v:textbox inset="0,0,0,0">
              <w:txbxContent>
                <w:p>
                  <w:pPr>
                    <w:spacing w:before="64" w:after="0" w:line="240" w:lineRule="auto"/>
                    <w:ind w:left="470" w:right="450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99"/>
                    </w:rPr>
                    <w:t>MG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.25pt;margin-top:174.513977pt;width:452pt;height:338.75pt;mso-position-horizontal-relative:page;mso-position-vertical-relative:page;z-index:-639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320" w:right="7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4.999985pt;width:454.2pt;height:.1pt;mso-position-horizontal-relative:page;mso-position-vertical-relative:page;z-index:-6391" coordorigin="1411,1500" coordsize="9084,2">
            <v:shape style="position:absolute;left:1411;top:1500;width:9084;height:2" coordorigin="1411,1500" coordsize="9084,0" path="m1411,1500l10495,1500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799988pt;width:454.2pt;height:.1pt;mso-position-horizontal-relative:page;mso-position-vertical-relative:page;z-index:-6390" coordorigin="1411,15816" coordsize="9084,2">
            <v:shape style="position:absolute;left:1411;top:15816;width:9084;height:2" coordorigin="1411,15816" coordsize="9084,0" path="m1411,15816l10495,15816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449951pt;width:68.248404pt;height:31.647032pt;mso-position-horizontal-relative:page;mso-position-vertical-relative:page;z-index:-6389" type="#_x0000_t75">
            <v:imagedata r:id="rId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7.996399pt;margin-top:59.929981pt;width:126.359801pt;height:10.040pt;mso-position-horizontal-relative:page;mso-position-vertical-relative:page;z-index:-638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79041pt;margin-top:89.149986pt;width:332.314989pt;height:37.85pt;mso-position-horizontal-relative:page;mso-position-vertical-relative:page;z-index:-638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1806" w:right="-2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639999pt;margin-top:113.959984pt;width:7.595469pt;height:13.04pt;mso-position-horizontal-relative:page;mso-position-vertical-relative:page;z-index:-638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67993pt;margin-top:135.443817pt;width:15.990743pt;height:31.52096pt;mso-position-horizontal-relative:page;mso-position-vertical-relative:page;z-index:-638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85605pt;margin-top:135.443817pt;width:303.997389pt;height:31.52096pt;mso-position-horizontal-relative:page;mso-position-vertical-relative:page;z-index:-638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62896pt;margin-top:175.287186pt;width:7.595469pt;height:13.04pt;mso-position-horizontal-relative:page;mso-position-vertical-relative:page;z-index:-638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67993pt;margin-top:175.287186pt;width:332.314989pt;height:13.04pt;mso-position-horizontal-relative:page;mso-position-vertical-relative:page;z-index:-638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8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6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6961pt;margin-top:196.771027pt;width:15.990743pt;height:31.52096pt;mso-position-horizontal-relative:page;mso-position-vertical-relative:page;z-index:-638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74557pt;margin-top:196.771027pt;width:303.997389pt;height:31.52096pt;mso-position-horizontal-relative:page;mso-position-vertical-relative:page;z-index:-63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74557pt;margin-top:233.611496pt;width:24.381143pt;height:68.482880pt;mso-position-horizontal-relative:page;mso-position-vertical-relative:page;z-index:-637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.3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6.977921pt;margin-top:233.611496pt;width:261.272589pt;height:68.482880pt;mso-position-horizontal-relative:page;mso-position-vertical-relative:page;z-index:-637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6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7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8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34882pt;margin-top:307.41391pt;width:16.001783pt;height:86.8424pt;mso-position-horizontal-relative:page;mso-position-vertical-relative:page;z-index:-63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.5</w:t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.6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52478pt;margin-top:307.41391pt;width:304.050779pt;height:86.8424pt;mso-position-horizontal-relative:page;mso-position-vertical-relative:page;z-index:-63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584801pt;margin-top:402.700134pt;width:7.595469pt;height:13.04pt;mso-position-horizontal-relative:page;mso-position-vertical-relative:page;z-index:-63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23834pt;margin-top:402.700134pt;width:332.357339pt;height:13.04pt;mso-position-horizontal-relative:page;mso-position-vertical-relative:page;z-index:-63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23834pt;margin-top:424.062531pt;width:15.979703pt;height:13.04pt;mso-position-horizontal-relative:page;mso-position-vertical-relative:page;z-index:-63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41446pt;margin-top:424.062531pt;width:304.039739pt;height:13.04pt;mso-position-horizontal-relative:page;mso-position-vertical-relative:page;z-index:-63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41446pt;margin-top:442.543518pt;width:24.425303pt;height:86.8424pt;mso-position-horizontal-relative:page;mso-position-vertical-relative:page;z-index:-63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.3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6.944794pt;margin-top:442.543518pt;width:261.370139pt;height:86.8424pt;mso-position-horizontal-relative:page;mso-position-vertical-relative:page;z-index:-63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position w:val="1"/>
                    </w:rPr>
                    <w:t>Cli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3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79041pt;margin-top:534.705444pt;width:15.979703pt;height:13.04pt;mso-position-horizontal-relative:page;mso-position-vertical-relative:page;z-index:-63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96637pt;margin-top:534.705444pt;width:304.039739pt;height:13.04pt;mso-position-horizontal-relative:page;mso-position-vertical-relative:page;z-index:-636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96637pt;margin-top:553.186401pt;width:24.414263pt;height:68.36144pt;mso-position-horizontal-relative:page;mso-position-vertical-relative:page;z-index:-636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.3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7pt;margin-top:553.186401pt;width:261.348059pt;height:68.36144pt;mso-position-horizontal-relative:page;mso-position-vertical-relative:page;z-index:-636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position w:val="1"/>
                    </w:rPr>
                    <w:t>Bi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5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position w:val="1"/>
                    </w:rPr>
                    <w:t>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2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112167pt;margin-top:626.988770pt;width:15.979703pt;height:13.04pt;mso-position-horizontal-relative:page;mso-position-vertical-relative:page;z-index:-636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429764pt;margin-top:626.988770pt;width:304.039739pt;height:13.04pt;mso-position-horizontal-relative:page;mso-position-vertical-relative:page;z-index:-636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99521pt;margin-top:645.348328pt;width:24.411383pt;height:105.29504pt;mso-position-horizontal-relative:page;mso-position-vertical-relative:page;z-index:-636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.3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.5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7.002884pt;margin-top:645.348328pt;width:261.356219pt;height:105.29504pt;mso-position-horizontal-relative:page;mso-position-vertical-relative:page;z-index:-636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6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769958pt;width:95.576242pt;height:10.040pt;mso-position-horizontal-relative:page;mso-position-vertical-relative:page;z-index:-636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414566pt;margin-top:795.769958pt;width:90.150156pt;height:10.040pt;mso-position-horizontal-relative:page;mso-position-vertical-relative:page;z-index:-636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578735pt;margin-top:795.769958pt;width:5.646077pt;height:10.040pt;mso-position-horizontal-relative:page;mso-position-vertical-relative:page;z-index:-635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3.999985pt;width:454.2pt;height:12pt;mso-position-horizontal-relative:page;mso-position-vertical-relative:page;z-index:-63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799988pt;width:454.2pt;height:12pt;mso-position-horizontal-relative:page;mso-position-vertical-relative:page;z-index:-635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356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799988pt;width:490.68pt;height:.1pt;mso-position-horizontal-relative:page;mso-position-vertical-relative:page;z-index:-6355" coordorigin="1411,15816" coordsize="9814,2">
            <v:shape style="position:absolute;left:1411;top:15816;width:9814;height:2" coordorigin="1411,15816" coordsize="9814,0" path="m1411,15816l11225,15816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449951pt;width:68.248404pt;height:31.647032pt;mso-position-horizontal-relative:page;mso-position-vertical-relative:page;z-index:-6354" type="#_x0000_t75">
            <v:imagedata r:id="rId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35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639999pt;margin-top:105.803825pt;width:7.595469pt;height:13.04pt;mso-position-horizontal-relative:page;mso-position-vertical-relative:page;z-index:-635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79041pt;margin-top:105.803825pt;width:332.368379pt;height:13.04pt;mso-position-horizontal-relative:page;mso-position-vertical-relative:page;z-index:-63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90073pt;margin-top:127.287666pt;width:15.979703pt;height:31.39952pt;mso-position-horizontal-relative:page;mso-position-vertical-relative:page;z-index:-635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407684pt;margin-top:127.287666pt;width:304.039739pt;height:31.39952pt;mso-position-horizontal-relative:page;mso-position-vertical-relative:page;z-index:-63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tificati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639999pt;margin-top:167.131027pt;width:7.595469pt;height:55.88624pt;mso-position-horizontal-relative:page;mso-position-vertical-relative:page;z-index:-634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79041pt;margin-top:167.131027pt;width:332.357339pt;height:55.88624pt;mso-position-horizontal-relative:page;mso-position-vertical-relative:page;z-index:-63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equen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79041pt;margin-top:231.461105pt;width:15.979703pt;height:31.52096pt;mso-position-horizontal-relative:page;mso-position-vertical-relative:page;z-index:-63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96637pt;margin-top:231.461105pt;width:304.039739pt;height:31.52096pt;mso-position-horizontal-relative:page;mso-position-vertical-relative:page;z-index:-63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396637pt;margin-top:268.301575pt;width:24.447383pt;height:142.16384pt;mso-position-horizontal-relative:page;mso-position-vertical-relative:page;z-index:-634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.2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.3</w:t>
                  </w:r>
                </w:p>
                <w:p>
                  <w:pPr>
                    <w:spacing w:before="98" w:after="0" w:line="240" w:lineRule="auto"/>
                    <w:ind w:left="21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.5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.6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.7</w:t>
                  </w:r>
                </w:p>
                <w:p>
                  <w:pPr>
                    <w:spacing w:before="98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7pt;margin-top:268.301575pt;width:261.392219pt;height:142.16384pt;mso-position-horizontal-relative:page;mso-position-vertical-relative:page;z-index:-634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rrain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1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123199pt;margin-top:415.906372pt;width:16.012823pt;height:105.20192pt;mso-position-horizontal-relative:page;mso-position-vertical-relative:page;z-index:-63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.4</w:t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.5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.6</w:t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.7</w:t>
                  </w:r>
                </w:p>
                <w:p>
                  <w:pPr>
                    <w:spacing w:before="98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440796pt;margin-top:415.906372pt;width:304.061819pt;height:105.20192pt;mso-position-horizontal-relative:page;mso-position-vertical-relative:page;z-index:-634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</w:rPr>
                    <w:t>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8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673119pt;margin-top:529.552124pt;width:13.279259pt;height:55.88624pt;mso-position-horizontal-relative:page;mso-position-vertical-relative:page;z-index:-634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112167pt;margin-top:529.552124pt;width:332.357339pt;height:55.88624pt;mso-position-horizontal-relative:page;mso-position-vertical-relative:page;z-index:-633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5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28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Fu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29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920013pt;margin-top:620.029968pt;width:77.548202pt;height:16.04pt;mso-position-horizontal-relative:page;mso-position-vertical-relative:page;z-index:-633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919998pt;margin-top:656.959961pt;width:360.100866pt;height:59.3528pt;mso-position-horizontal-relative:page;mso-position-vertical-relative:page;z-index:-633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8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41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41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769958pt;width:95.576242pt;height:10.040pt;mso-position-horizontal-relative:page;mso-position-vertical-relative:page;z-index:-633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769958pt;width:90.226061pt;height:10.040pt;mso-position-horizontal-relative:page;mso-position-vertical-relative:page;z-index:-633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6.785828pt;margin-top:795.769958pt;width:7.447038pt;height:10.040pt;mso-position-horizontal-relative:page;mso-position-vertical-relative:page;z-index:-633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33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799988pt;width:490.68pt;height:12pt;mso-position-horizontal-relative:page;mso-position-vertical-relative:page;z-index:-633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331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799988pt;width:490.68pt;height:.1pt;mso-position-horizontal-relative:page;mso-position-vertical-relative:page;z-index:-6330" coordorigin="1411,15816" coordsize="9814,2">
            <v:shape style="position:absolute;left:1411;top:15816;width:9814;height:2" coordorigin="1411,15816" coordsize="9814,0" path="m1411,15816l11225,15816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449951pt;width:68.248404pt;height:31.647032pt;mso-position-horizontal-relative:page;mso-position-vertical-relative:page;z-index:-6329" type="#_x0000_t75">
            <v:imagedata r:id="rId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32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6.760010pt;margin-top:110.509979pt;width:81.760199pt;height:16.04pt;mso-position-horizontal-relative:page;mso-position-vertical-relative:page;z-index:-6327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897919pt;margin-top:147.439987pt;width:360.078789pt;height:105.6656pt;mso-position-horizontal-relative:page;mso-position-vertical-relative:page;z-index:-632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Basi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......................3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4</w:t>
                  </w:r>
                </w:p>
                <w:p>
                  <w:pPr>
                    <w:spacing w:before="38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</w:p>
                <w:p>
                  <w:pPr>
                    <w:spacing w:before="41" w:after="0" w:line="240" w:lineRule="auto"/>
                    <w:ind w:left="20" w:right="-5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7</w:t>
                  </w:r>
                </w:p>
                <w:p>
                  <w:pPr>
                    <w:spacing w:before="41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3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41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...............................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.....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769958pt;width:95.576242pt;height:10.040pt;mso-position-horizontal-relative:page;mso-position-vertical-relative:page;z-index:-632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769958pt;width:90.226061pt;height:10.040pt;mso-position-horizontal-relative:page;mso-position-vertical-relative:page;z-index:-632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6.906433pt;margin-top:795.769958pt;width:7.432308pt;height:10.040pt;mso-position-horizontal-relative:page;mso-position-vertical-relative:page;z-index:-632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3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799988pt;width:490.68pt;height:12pt;mso-position-horizontal-relative:page;mso-position-vertical-relative:page;z-index:-632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4.999985pt;width:454.2pt;height:.1pt;mso-position-horizontal-relative:page;mso-position-vertical-relative:page;z-index:-6320" coordorigin="1411,1500" coordsize="9084,2">
            <v:shape style="position:absolute;left:1411;top:1500;width:9084;height:2" coordorigin="1411,1500" coordsize="9084,0" path="m1411,1500l10495,1500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54.2pt;height:.1pt;mso-position-horizontal-relative:page;mso-position-vertical-relative:page;z-index:-6319" coordorigin="1411,15818" coordsize="9084,2">
            <v:shape style="position:absolute;left:1411;top:15818;width:9084;height:2" coordorigin="1411,15818" coordsize="9084,0" path="m1411,15818l1049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318" type="#_x0000_t75">
            <v:imagedata r:id="rId1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7.996399pt;margin-top:59.929981pt;width:126.359801pt;height:10.040pt;mso-position-horizontal-relative:page;mso-position-vertical-relative:page;z-index:-631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6.719986pt;width:113.154224pt;height:14pt;mso-position-horizontal-relative:page;mso-position-vertical-relative:page;z-index:-6316" type="#_x0000_t202" filled="f" stroked="f">
            <v:textbox inset="0,0,0,0">
              <w:txbxContent>
                <w:p>
                  <w:pPr>
                    <w:spacing w:before="0" w:after="0" w:line="264" w:lineRule="exact"/>
                    <w:ind w:left="20" w:right="-56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b/>
                      <w:bCs/>
                      <w:position w:val="1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13.11998pt;width:442.734022pt;height:44.11760pt;mso-position-horizontal-relative:page;mso-position-vertical-relative:page;z-index:-63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(E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69.512299pt;width:173.218932pt;height:74.70944pt;mso-position-horizontal-relative:page;mso-position-vertical-relative:page;z-index:-63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6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td</w:t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78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262.137909pt;width:120.492326pt;height:13.04pt;mso-position-horizontal-relative:page;mso-position-vertical-relative:page;z-index:-631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FF"/>
                      <w:position w:val="1"/>
                    </w:rPr>
                  </w:r>
                  <w:hyperlink r:id="rId11"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te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  <w:t>v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e.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t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  <w:t>u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  <w:t>n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ti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l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l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  <w:t>@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a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  <w:t>n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  <w:position w:val="1"/>
                      </w:rPr>
                      <w:t>t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  <w:position w:val="1"/>
                      </w:rPr>
                      <w:t>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.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  <w:position w:val="1"/>
                      </w:rPr>
                      <w:t>c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  <w:t>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  <w:position w:val="1"/>
                      </w:rPr>
                      <w:t>m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position w:val="1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31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414566pt;margin-top:795.889954pt;width:90.150156pt;height:10.040pt;mso-position-horizontal-relative:page;mso-position-vertical-relative:page;z-index:-631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691345pt;margin-top:795.889954pt;width:5.631348pt;height:10.040pt;mso-position-horizontal-relative:page;mso-position-vertical-relative:page;z-index:-631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3.999985pt;width:454.2pt;height:12pt;mso-position-horizontal-relative:page;mso-position-vertical-relative:page;z-index:-63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54.2pt;height:12pt;mso-position-horizontal-relative:page;mso-position-vertical-relative:page;z-index:-630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307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306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305" type="#_x0000_t75">
            <v:imagedata r:id="rId1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30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97.069984pt;width:9.115977pt;height:16.04pt;mso-position-horizontal-relative:page;mso-position-vertical-relative:page;z-index:-630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97.069984pt;width:74.890364pt;height:16.04pt;mso-position-horizontal-relative:page;mso-position-vertical-relative:page;z-index:-630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33.999985pt;width:444.009752pt;height:28.51808pt;mso-position-horizontal-relative:page;mso-position-vertical-relative:page;z-index:-63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74.792786pt;width:288.516463pt;height:13.04pt;mso-position-horizontal-relative:page;mso-position-vertical-relative:page;z-index:-630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06241pt;margin-top:193.089981pt;width:7.11152pt;height:109.18736pt;mso-position-horizontal-relative:page;mso-position-vertical-relative:page;z-index:-6299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12482pt;margin-top:193.869904pt;width:321.046226pt;height:109.18736pt;mso-position-horizontal-relative:page;mso-position-vertical-relative:page;z-index:-62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53" w:after="0" w:line="285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acts</w:t>
                  </w:r>
                </w:p>
                <w:p>
                  <w:pPr>
                    <w:spacing w:before="2" w:after="0" w:line="240" w:lineRule="auto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50" w:after="0" w:line="240" w:lineRule="auto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r’s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liais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44159pt;margin-top:317.495819pt;width:415.874947pt;height:28.63952pt;mso-position-horizontal-relative:page;mso-position-vertical-relative:page;z-index:-62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V-E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44159pt;margin-top:358.531494pt;width:16.053102pt;height:13.04pt;mso-position-horizontal-relative:page;mso-position-vertical-relative:page;z-index:-62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47522pt;margin-top:358.531494pt;width:50.568283pt;height:13.04pt;mso-position-horizontal-relative:page;mso-position-vertical-relative:page;z-index:-629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oponent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33119pt;margin-top:383.846222pt;width:452.952136pt;height:59.47424pt;mso-position-horizontal-relative:page;mso-position-vertical-relative:page;z-index:-62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stralian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7" w:lineRule="auto"/>
                    <w:ind w:left="20" w:right="119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stralia.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stralian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sia,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2079pt;margin-top:455.595184pt;width:448.077388pt;height:43.99616pt;mso-position-horizontal-relative:page;mso-position-vertical-relative:page;z-index:-62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%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8" w:lineRule="auto"/>
                    <w:ind w:left="20" w:right="-1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Basi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%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2079pt;margin-top:511.987488pt;width:16.053102pt;height:13.04pt;mso-position-horizontal-relative:page;mso-position-vertical-relative:page;z-index:-62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25443pt;margin-top:511.987488pt;width:29.163016pt;height:13.04pt;mso-position-horizontal-relative:page;mso-position-vertical-relative:page;z-index:-629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2079pt;margin-top:537.302246pt;width:451.50897pt;height:59.3528pt;mso-position-horizontal-relative:page;mso-position-vertical-relative:page;z-index:-629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5" w:lineRule="auto"/>
                    <w:ind w:left="20" w:right="551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efer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2832pt;margin-top:601.912231pt;width:7.0784pt;height:13.04pt;mso-position-horizontal-relative:page;mso-position-vertical-relative:page;z-index:-6289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34561pt;margin-top:602.692139pt;width:392.701561pt;height:155.50016pt;mso-position-horizontal-relative:page;mso-position-vertical-relative:page;z-index:-628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1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53" w:after="0" w:line="281" w:lineRule="auto"/>
                    <w:ind w:left="21" w:right="166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7" w:after="0" w:line="274" w:lineRule="auto"/>
                    <w:ind w:left="21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(aft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3936pt;margin-top:633.354126pt;width:7.10048pt;height:77.13824pt;mso-position-horizontal-relative:page;mso-position-vertical-relative:page;z-index:-6287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6144pt;margin-top:729.015747pt;width:7.0784pt;height:13.04pt;mso-position-horizontal-relative:page;mso-position-vertical-relative:page;z-index:-6286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28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28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28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2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28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280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279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278" type="#_x0000_t75">
            <v:imagedata r:id="rId1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27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5.069984pt;width:9.115977pt;height:16.04pt;mso-position-horizontal-relative:page;mso-position-vertical-relative:page;z-index:-627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85.069984pt;width:160.436088pt;height:16.04pt;mso-position-horizontal-relative:page;mso-position-vertical-relative:page;z-index:-627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oje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22.11998pt;width:16.053102pt;height:13.04pt;mso-position-horizontal-relative:page;mso-position-vertical-relative:page;z-index:-62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122.11998pt;width:75.915217pt;height:13.04pt;mso-position-horizontal-relative:page;mso-position-vertical-relative:page;z-index:-62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47.434708pt;width:441.341674pt;height:28.51808pt;mso-position-horizontal-relative:page;mso-position-vertical-relative:page;z-index:-62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Basin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h-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27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27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26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2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26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138.240005pt;margin-top:137.160004pt;width:345.600006pt;height:554.76001pt;mso-position-horizontal-relative:page;mso-position-vertical-relative:page;z-index:-6266" type="#_x0000_t75">
            <v:imagedata r:id="rId14" o:title=""/>
          </v:shape>
        </w:pict>
      </w:r>
      <w:r>
        <w:rPr/>
        <w:pict>
          <v:group style="position:absolute;margin-left:78.284218pt;margin-top:87.28759pt;width:463.226632pt;height:625.590757pt;mso-position-horizontal-relative:page;mso-position-vertical-relative:page;z-index:-6265" coordorigin="1566,1746" coordsize="9265,12512">
            <v:group style="position:absolute;left:10809;top:1757;width:2;height:12490" coordorigin="10809,1757" coordsize="2,12490">
              <v:shape style="position:absolute;left:10809;top:1757;width:2;height:12490" coordorigin="10809,1757" coordsize="0,12490" path="m10809,14247l10809,1757e" filled="f" stroked="t" strokeweight="1.079782pt" strokecolor="#282323">
                <v:path arrowok="t"/>
              </v:shape>
            </v:group>
            <v:group style="position:absolute;left:1576;top:1764;width:9243;height:2" coordorigin="1576,1764" coordsize="9243,2">
              <v:shape style="position:absolute;left:1576;top:1764;width:9243;height:2" coordorigin="1576,1764" coordsize="9243,0" path="m1576,1764l10819,1764e" filled="f" stroked="t" strokeweight=".719855pt" strokecolor="#000000">
                <v:path arrowok="t"/>
              </v:shape>
            </v:group>
            <v:group style="position:absolute;left:1584;top:1757;width:2;height:12490" coordorigin="1584,1757" coordsize="2,12490">
              <v:shape style="position:absolute;left:1584;top:1757;width:2;height:12490" coordorigin="1584,1757" coordsize="0,12490" path="m1584,14247l1584,1757e" filled="f" stroked="t" strokeweight=".719855pt" strokecolor="#000000">
                <v:path arrowok="t"/>
              </v:shape>
            </v:group>
            <v:group style="position:absolute;left:1576;top:14236;width:9243;height:2" coordorigin="1576,14236" coordsize="9243,2">
              <v:shape style="position:absolute;left:1576;top:14236;width:9243;height:2" coordorigin="1576,14236" coordsize="9243,0" path="m1576,14236l10819,14236e" filled="f" stroked="t" strokeweight="1.079782pt" strokecolor="#3834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545784pt;margin-top:790.987244pt;width:490.941046pt;height:.1pt;mso-position-horizontal-relative:page;mso-position-vertical-relative:page;z-index:-6264" coordorigin="1411,15820" coordsize="9819,2">
            <v:shape style="position:absolute;left:1411;top:15820;width:9819;height:2" coordorigin="1411,15820" coordsize="9819,0" path="m1411,15820l11230,15820e" filled="f" stroked="t" strokeweight="1.0797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45784pt;margin-top:72.889610pt;width:454.228446pt;height:.1pt;mso-position-horizontal-relative:page;mso-position-vertical-relative:page;z-index:-6263" coordorigin="1411,1458" coordsize="9085,2">
            <v:shape style="position:absolute;left:1411;top:1458;width:9085;height:2" coordorigin="1411,1458" coordsize="9085,0" path="m1411,1458l10495,1458e" filled="f" stroked="t" strokeweight="1.079782pt" strokecolor="#000000">
              <v:path arrowok="t"/>
            </v:shape>
          </v:group>
          <w10:wrap type="none"/>
        </w:pict>
      </w:r>
      <w:r>
        <w:rPr/>
        <w:pict>
          <v:group style="position:absolute;margin-left:405.638245pt;margin-top:109.244431pt;width:108.69809pt;height:.1pt;mso-position-horizontal-relative:page;mso-position-vertical-relative:page;z-index:-6262" coordorigin="8113,2185" coordsize="2174,2">
            <v:shape style="position:absolute;left:8113;top:2185;width:2174;height:2" coordorigin="8113,2185" coordsize="2174,0" path="m8113,2185l10287,2185e" filled="f" stroked="t" strokeweight="1.079782pt" strokecolor="#38383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304619pt;margin-top:34.739166pt;width:67.182003pt;height:28.197155pt;mso-position-horizontal-relative:page;mso-position-vertical-relative:page;z-index:-6261" type="#_x0000_t202" filled="f" stroked="f">
            <v:textbox inset="0,0,0,0">
              <w:txbxContent>
                <w:p>
                  <w:pPr>
                    <w:spacing w:before="0" w:after="0" w:line="411" w:lineRule="exact"/>
                    <w:ind w:left="20" w:right="-8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  <w:color w:val="0F8CBD"/>
                      <w:spacing w:val="0"/>
                      <w:w w:val="115"/>
                      <w:b/>
                      <w:bCs/>
                      <w:position w:val="-1"/>
                    </w:rPr>
                    <w:t>Santos</w:t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136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6676B"/>
                      <w:spacing w:val="0"/>
                      <w:w w:val="100"/>
                      <w:position w:val="1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6676B"/>
                      <w:spacing w:val="2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6676B"/>
                      <w:spacing w:val="0"/>
                      <w:w w:val="100"/>
                      <w:position w:val="1"/>
                    </w:rPr>
                    <w:t>have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6676B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7C7C7B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7C7C7B"/>
                      <w:spacing w:val="2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6676B"/>
                      <w:spacing w:val="0"/>
                      <w:w w:val="100"/>
                      <w:position w:val="1"/>
                    </w:rPr>
                    <w:t>energy.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632813pt;margin-top:59.918312pt;width:92.534371pt;height:9pt;mso-position-horizontal-relative:page;mso-position-vertical-relative:page;z-index:-626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80"/>
                    </w:rPr>
                    <w:t>EP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11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120"/>
                    </w:rPr>
                    <w:t>16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-2"/>
                      <w:w w:val="120"/>
                    </w:rPr>
                    <w:t>1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94"/>
                    </w:rPr>
                    <w:t>En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3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11"/>
                      <w:w w:val="175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106"/>
                    </w:rPr>
                    <w:t>ronmenta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107"/>
                    </w:rPr>
                    <w:t>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102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651855pt;margin-top:673.139404pt;width:170.774035pt;height:28.0pt;mso-position-horizontal-relative:page;mso-position-vertical-relative:page;z-index:-6259" type="#_x0000_t202" filled="f" stroked="f">
            <v:textbox inset="0,0,0,0">
              <w:txbxContent>
                <w:p>
                  <w:pPr>
                    <w:spacing w:before="0" w:after="0" w:line="551" w:lineRule="exact"/>
                    <w:ind w:left="20" w:right="-9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w w:val="92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w w:val="93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8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0"/>
                      <w:w w:val="9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29"/>
                      <w:w w:val="9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0"/>
                      <w:w w:val="98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25"/>
                      <w:w w:val="9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0"/>
                      <w:w w:val="98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6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155"/>
                      <w:w w:val="4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45946"/>
                      <w:spacing w:val="0"/>
                      <w:w w:val="5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45946"/>
                      <w:spacing w:val="-117"/>
                      <w:w w:val="5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151"/>
                      <w:w w:val="43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45946"/>
                      <w:spacing w:val="-94"/>
                      <w:w w:val="8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141"/>
                      <w:w w:val="4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45946"/>
                      <w:spacing w:val="-94"/>
                      <w:w w:val="8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125"/>
                      <w:w w:val="4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45946"/>
                      <w:spacing w:val="-110"/>
                      <w:w w:val="8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96"/>
                      <w:w w:val="43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745946"/>
                      <w:spacing w:val="-54"/>
                      <w:w w:val="10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50305"/>
                      <w:spacing w:val="-79"/>
                      <w:w w:val="37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745946"/>
                      <w:spacing w:val="0"/>
                      <w:w w:val="105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745946"/>
                      <w:spacing w:val="-66"/>
                      <w:w w:val="10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81"/>
                    </w:rPr>
                    <w:t>:.:.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-27"/>
                      <w:w w:val="81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745946"/>
                      <w:spacing w:val="-27"/>
                      <w:w w:val="82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50305"/>
                      <w:spacing w:val="-76"/>
                      <w:w w:val="30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5.177368pt;margin-top:682.795471pt;width:187.385147pt;height:16pt;mso-position-horizontal-relative:page;mso-position-vertical-relative:page;z-index:-625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tabs>
                      <w:tab w:pos="1500" w:val="left"/>
                    </w:tabs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62424"/>
                      <w:spacing w:val="-15"/>
                      <w:w w:val="30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50305"/>
                      <w:spacing w:val="0"/>
                      <w:w w:val="30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50305"/>
                      <w:spacing w:val="-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AE9C8C"/>
                      <w:spacing w:val="-6"/>
                      <w:w w:val="6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50305"/>
                      <w:spacing w:val="-118"/>
                      <w:w w:val="75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AE9C8C"/>
                      <w:spacing w:val="-19"/>
                      <w:w w:val="20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62424"/>
                      <w:spacing w:val="-108"/>
                      <w:w w:val="8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AE9C8C"/>
                      <w:spacing w:val="-7"/>
                      <w:w w:val="46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50305"/>
                      <w:spacing w:val="-13"/>
                      <w:w w:val="149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37"/>
                    </w:rPr>
                    <w:t>::....J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6"/>
                      <w:w w:val="3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6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100"/>
                      <w:u w:val="single" w:color="04020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100"/>
                      <w:u w:val="single" w:color="04020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100"/>
                      <w:u w:val="single" w:color="04020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F2D2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3F2D21"/>
                      <w:spacing w:val="0"/>
                      <w:w w:val="67"/>
                    </w:rPr>
                    <w:t>.L.........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3F2D21"/>
                      <w:spacing w:val="-2"/>
                      <w:w w:val="68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50305"/>
                      <w:spacing w:val="0"/>
                      <w:w w:val="180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50305"/>
                      <w:spacing w:val="-7"/>
                      <w:w w:val="18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262424"/>
                      <w:spacing w:val="0"/>
                      <w:w w:val="127"/>
                    </w:rPr>
                    <w:t>---L-..l.....I....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262424"/>
                      <w:spacing w:val="-15"/>
                      <w:w w:val="1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4F4D4F"/>
                      <w:spacing w:val="0"/>
                      <w:w w:val="2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4F4D4F"/>
                      <w:spacing w:val="0"/>
                      <w:w w:val="27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4F4D4F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50305"/>
                      <w:spacing w:val="0"/>
                      <w:w w:val="392"/>
                    </w:rPr>
                    <w:t>--·'----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903893pt;margin-top:729.961914pt;width:298.755219pt;height:11pt;mso-position-horizontal-relative:page;mso-position-vertical-relative:page;z-index:-6257" type="#_x0000_t202" filled="f" stroked="f">
            <v:textbox inset="0,0,0,0">
              <w:txbxContent>
                <w:p>
                  <w:pPr>
                    <w:spacing w:before="0" w:after="0" w:line="204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Figur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18"/>
                      <w:w w:val="166"/>
                      <w:b/>
                      <w:bCs/>
                    </w:rPr>
                    <w:t>1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62424"/>
                      <w:spacing w:val="0"/>
                      <w:w w:val="175"/>
                      <w:b/>
                      <w:bCs/>
                    </w:rPr>
                    <w:t>: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262424"/>
                      <w:spacing w:val="-3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Location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1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4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11"/>
                      <w:b/>
                      <w:bCs/>
                    </w:rPr>
                    <w:t>Permi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11"/>
                      <w:b/>
                      <w:bCs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4"/>
                      <w:w w:val="111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(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EP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)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1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161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4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10"/>
                      <w:b/>
                      <w:bCs/>
                    </w:rPr>
                    <w:t>McArthu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10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9"/>
                      <w:w w:val="11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00"/>
                      <w:b/>
                      <w:bCs/>
                    </w:rPr>
                    <w:t>Basin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705345pt;margin-top:796.013367pt;width:93.855004pt;height:9.039487pt;mso-position-horizontal-relative:page;mso-position-vertical-relative:page;z-index:-6256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1"/>
                      <w:w w:val="76"/>
                    </w:rPr>
                    <w:t>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-5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2"/>
                      <w:w w:val="101"/>
                    </w:rPr>
                    <w:t>V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113"/>
                    </w:rPr>
                    <w:t>-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  <w:t>EP16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-53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F4D4F"/>
                      <w:spacing w:val="-5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62424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62424"/>
                      <w:spacing w:val="4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305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50305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0"/>
                    </w:rPr>
                    <w:t>00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3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86"/>
                    </w:rPr>
                    <w:t>RevO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10878pt;margin-top:796.013367pt;width:90.267307pt;height:9pt;mso-position-horizontal-relative:page;mso-position-vertical-relative:page;z-index:-625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w w:val="91"/>
                    </w:rPr>
                    <w:t>U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4"/>
                    </w:rPr>
                    <w:t>nco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1"/>
                      <w:w w:val="104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3"/>
                      <w:w w:val="141"/>
                    </w:rPr>
                    <w:t>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11"/>
                    </w:rPr>
                    <w:t>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6"/>
                      <w:w w:val="111"/>
                    </w:rPr>
                    <w:t>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7C7C7B"/>
                      <w:spacing w:val="-8"/>
                      <w:w w:val="117"/>
                    </w:rPr>
                    <w:t>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-4"/>
                      <w:w w:val="117"/>
                    </w:rPr>
                    <w:t>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8"/>
                    </w:rPr>
                    <w:t>ed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11"/>
                    </w:rPr>
                    <w:t>p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8"/>
                      <w:w w:val="111"/>
                    </w:rPr>
                    <w:t>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6676B"/>
                      <w:spacing w:val="0"/>
                      <w:w w:val="234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6676B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1"/>
                      <w:w w:val="110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50305"/>
                      <w:spacing w:val="7"/>
                      <w:w w:val="141"/>
                    </w:rPr>
                    <w:t>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03"/>
                    </w:rPr>
                    <w:t>ed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735229pt;margin-top:796.052856pt;width:6.305pt;height:9pt;mso-position-horizontal-relative:page;mso-position-vertical-relative:page;z-index:-625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66676B"/>
                      <w:spacing w:val="0"/>
                      <w:w w:val="123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184036pt;margin-top:88.187431pt;width:461.247031pt;height:623.611103pt;mso-position-horizontal-relative:page;mso-position-vertical-relative:page;z-index:-6253" type="#_x0000_t202" filled="f" stroked="f">
            <v:textbox inset="0,0,0,0">
              <w:txbxContent>
                <w:p>
                  <w:pPr>
                    <w:spacing w:before="1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16" w:right="-20"/>
                    <w:jc w:val="left"/>
                    <w:tabs>
                      <w:tab w:pos="7220" w:val="left"/>
                    </w:tabs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  <w:t>Santo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22"/>
                    </w:rPr>
                    <w:t>Acreage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2695CD"/>
                      <w:spacing w:val="0"/>
                      <w:w w:val="122"/>
                      <w:b/>
                      <w:bCs/>
                      <w:position w:val="7"/>
                    </w:rPr>
                    <w:t>Santos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302" w:lineRule="auto"/>
                    <w:ind w:left="6246" w:right="213" w:firstLine="-6061"/>
                    <w:jc w:val="right"/>
                    <w:tabs>
                      <w:tab w:pos="620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w w:val="110"/>
                    </w:rPr>
                    <w:t>Norther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w w:val="111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  <w:t>Territor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3D3B3B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-22"/>
                      <w:w w:val="120"/>
                    </w:rPr>
                    <w:t>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16"/>
                      <w:w w:val="120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20"/>
                    </w:rPr>
                    <w:t>s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-20"/>
                      <w:w w:val="120"/>
                    </w:rPr>
                    <w:t>h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0"/>
                      <w:w w:val="120"/>
                    </w:rPr>
                    <w:t>ore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22"/>
                      <w:w w:val="12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14"/>
                    </w:rPr>
                    <w:t>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-11"/>
                      <w:w w:val="115"/>
                    </w:rPr>
                    <w:t>c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7"/>
                      <w:w w:val="146"/>
                    </w:rPr>
                    <w:t>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10"/>
                    </w:rPr>
                    <w:t>eage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26"/>
                      <w:b/>
                      <w:bCs/>
                      <w:position w:val="-2"/>
                    </w:rPr>
                    <w:t>Santo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26"/>
                      <w:b/>
                      <w:bCs/>
                      <w:position w:val="-2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13"/>
                      <w:w w:val="126"/>
                      <w:b/>
                      <w:bCs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26"/>
                      <w:b/>
                      <w:bCs/>
                      <w:position w:val="-2"/>
                    </w:rPr>
                    <w:t>Onshor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26"/>
                      <w:b/>
                      <w:bCs/>
                      <w:position w:val="-2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31"/>
                      <w:w w:val="126"/>
                      <w:b/>
                      <w:bCs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1"/>
                      <w:b/>
                      <w:bCs/>
                      <w:position w:val="-2"/>
                    </w:rPr>
                    <w:t>Acreage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1"/>
                      <w:b/>
                      <w:bCs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0"/>
                      <w:b/>
                      <w:bCs/>
                      <w:position w:val="0"/>
                    </w:rPr>
                    <w:t>in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8"/>
                      <w:w w:val="13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0"/>
                      <w:b/>
                      <w:bCs/>
                      <w:position w:val="0"/>
                    </w:rPr>
                    <w:t>th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0"/>
                      <w:b/>
                      <w:bCs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2"/>
                      <w:w w:val="13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0"/>
                      <w:b/>
                      <w:bCs/>
                      <w:position w:val="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-20"/>
                      <w:w w:val="13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0"/>
                      <w:b/>
                      <w:bCs/>
                      <w:position w:val="0"/>
                    </w:rPr>
                    <w:t>Territory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7" w:after="0" w:line="240" w:lineRule="auto"/>
                    <w:ind w:right="1307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050305"/>
                      <w:spacing w:val="0"/>
                      <w:w w:val="137"/>
                      <w:b/>
                      <w:bCs/>
                    </w:rPr>
                    <w:t>2013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9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right="874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-9"/>
                      <w:w w:val="95"/>
                    </w:rPr>
                    <w:t>K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745946"/>
                      <w:spacing w:val="-6"/>
                      <w:w w:val="175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6676B"/>
                      <w:spacing w:val="-7"/>
                      <w:w w:val="175"/>
                    </w:rPr>
                    <w:t>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-17"/>
                      <w:w w:val="127"/>
                    </w:rPr>
                    <w:t>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62424"/>
                      <w:spacing w:val="-10"/>
                      <w:w w:val="117"/>
                    </w:rPr>
                    <w:t>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F4D4F"/>
                      <w:spacing w:val="0"/>
                      <w:w w:val="100"/>
                    </w:rPr>
                    <w:t>etres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right="206"/>
                    <w:jc w:val="right"/>
                    <w:tabs>
                      <w:tab w:pos="320" w:val="left"/>
                      <w:tab w:pos="660" w:val="left"/>
                    </w:tabs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w w:val="129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7C7C7B"/>
                      <w:w w:val="97"/>
                    </w:rPr>
                    <w:t>50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7C7C7B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7C7C7B"/>
                      <w:spacing w:val="0"/>
                      <w:w w:val="100"/>
                    </w:rPr>
                    <w:t>100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7C7C7B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7C7C7B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0"/>
                      <w:w w:val="100"/>
                    </w:rPr>
                    <w:t>150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0"/>
                      <w:w w:val="100"/>
                    </w:rPr>
                    <w:t>200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76B"/>
                      <w:spacing w:val="0"/>
                      <w:w w:val="100"/>
                    </w:rPr>
                    <w:t>250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right="449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8E8E8E"/>
                      <w:spacing w:val="0"/>
                      <w:w w:val="86"/>
                      <w:b/>
                      <w:bCs/>
                    </w:rPr>
                    <w:t>15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8E8E8E"/>
                      <w:spacing w:val="-4"/>
                      <w:w w:val="86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66676B"/>
                      <w:spacing w:val="0"/>
                      <w:w w:val="100"/>
                      <w:b/>
                      <w:bCs/>
                    </w:rPr>
                    <w:t>May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66676B"/>
                      <w:spacing w:val="2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0"/>
                      <w:w w:val="83"/>
                      <w:b/>
                      <w:bCs/>
                    </w:rPr>
                    <w:t>201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-8"/>
                      <w:w w:val="83"/>
                      <w:b/>
                      <w:bCs/>
                    </w:rPr>
                    <w:t>3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A3A8A8"/>
                      <w:spacing w:val="0"/>
                      <w:w w:val="145"/>
                      <w:b/>
                      <w:bCs/>
                    </w:rPr>
                    <w:t>,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A3A8A8"/>
                      <w:spacing w:val="0"/>
                      <w:w w:val="100"/>
                      <w:b/>
                      <w:bCs/>
                    </w:rPr>
                    <w:t>  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A3A8A8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0"/>
                      <w:w w:val="80"/>
                      <w:b/>
                      <w:bCs/>
                    </w:rPr>
                    <w:t>Fil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0"/>
                      <w:w w:val="8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4"/>
                      <w:w w:val="8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7C7C7B"/>
                      <w:spacing w:val="0"/>
                      <w:w w:val="86"/>
                      <w:b/>
                      <w:bCs/>
                    </w:rPr>
                    <w:t>No.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7C7C7B"/>
                      <w:spacing w:val="5"/>
                      <w:w w:val="86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0"/>
                      <w:w w:val="86"/>
                      <w:b/>
                      <w:bCs/>
                    </w:rPr>
                    <w:t>NTGE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0"/>
                      <w:w w:val="86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7C7C7B"/>
                      <w:spacing w:val="5"/>
                      <w:w w:val="86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8E8E8E"/>
                      <w:spacing w:val="0"/>
                      <w:w w:val="86"/>
                      <w:b/>
                      <w:bCs/>
                    </w:rPr>
                    <w:t>076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3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209" w:right="-2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050305"/>
                      <w:spacing w:val="0"/>
                      <w:w w:val="63"/>
                    </w:rPr>
                    <w:t>I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45784pt;margin-top:61.88961pt;width:454.228446pt;height:12pt;mso-position-horizontal-relative:page;mso-position-vertical-relative:page;z-index:-625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5.638245pt;margin-top:98.244431pt;width:108.69809pt;height:12pt;mso-position-horizontal-relative:page;mso-position-vertical-relative:page;z-index:-625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772705pt;margin-top:684.060913pt;width:20.860001pt;height:12pt;mso-position-horizontal-relative:page;mso-position-vertical-relative:page;z-index:-625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45784pt;margin-top:779.987244pt;width:490.941046pt;height:12pt;mso-position-horizontal-relative:page;mso-position-vertical-relative:page;z-index:-624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460" w:right="9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5.599998pt;margin-top:170.639999pt;width:430.200012pt;height:531pt;mso-position-horizontal-relative:page;mso-position-vertical-relative:page;z-index:-6248" coordorigin="1512,3413" coordsize="8604,10620">
            <v:shape style="position:absolute;left:1512;top:3413;width:8604;height:10620" type="#_x0000_t75">
              <v:imagedata r:id="rId15" o:title=""/>
            </v:shape>
            <v:group style="position:absolute;left:5752;top:3477;width:4326;height:2" coordorigin="5752,3477" coordsize="4326,2">
              <v:shape style="position:absolute;left:5752;top:3477;width:4326;height:2" coordorigin="5752,3477" coordsize="4326,0" path="m5752,3477l10078,3477e" filled="f" stroked="t" strokeweight=".719855pt" strokecolor="#000000">
                <v:path arrowok="t"/>
              </v:shape>
            </v:group>
            <v:group style="position:absolute;left:10067;top:3470;width:2;height:2088" coordorigin="10067,3470" coordsize="2,2088">
              <v:shape style="position:absolute;left:10067;top:3470;width:2;height:2088" coordorigin="10067,3470" coordsize="0,2088" path="m10067,5558l10067,3470e" filled="f" stroked="t" strokeweight="1.079782pt" strokecolor="#383838">
                <v:path arrowok="t"/>
              </v:shape>
            </v:group>
            <v:group style="position:absolute;left:7580;top:3830;width:2001;height:2" coordorigin="7580,3830" coordsize="2001,2">
              <v:shape style="position:absolute;left:7580;top:3830;width:2001;height:2" coordorigin="7580,3830" coordsize="2001,0" path="m7580,3830l9581,3830e" filled="f" stroked="t" strokeweight=".719855pt" strokecolor="#000000">
                <v:path arrowok="t"/>
              </v:shape>
            </v:group>
            <v:group style="position:absolute;left:1566;top:4967;width:2;height:2973" coordorigin="1566,4967" coordsize="2,2973">
              <v:shape style="position:absolute;left:1566;top:4967;width:2;height:2973" coordorigin="1566,4967" coordsize="0,2973" path="m1566,7940l1566,4967e" filled="f" stroked="t" strokeweight="1.079782pt" strokecolor="#383834">
                <v:path arrowok="t"/>
              </v:shape>
            </v:group>
            <v:group style="position:absolute;left:6148;top:6018;width:2;height:1857" coordorigin="6148,6018" coordsize="2,1857">
              <v:shape style="position:absolute;left:6148;top:6018;width:2;height:1857" coordorigin="6148,6018" coordsize="0,1857" path="m6148,7876l6148,6018e" filled="f" stroked="t" strokeweight=".719855pt" strokecolor="#6B6757">
                <v:path arrowok="t"/>
              </v:shape>
            </v:group>
            <v:group style="position:absolute;left:6584;top:3712;width:59;height:2" coordorigin="6584,3712" coordsize="59,2">
              <v:shape style="position:absolute;left:6584;top:3712;width:59;height:2" coordorigin="6584,3712" coordsize="59,0" path="m6584,3712l6643,3712e" filled="f" stroked="t" strokeweight=".12pt" strokecolor="#A08F7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545784pt;margin-top:72.889610pt;width:454.228446pt;height:.1pt;mso-position-horizontal-relative:page;mso-position-vertical-relative:page;z-index:-6247" coordorigin="1411,1458" coordsize="9085,2">
            <v:shape style="position:absolute;left:1411;top:1458;width:9085;height:2" coordorigin="1411,1458" coordsize="9085,0" path="m1411,1458l10495,1458e" filled="f" stroked="t" strokeweight="1.079782pt" strokecolor="#000000">
              <v:path arrowok="t"/>
            </v:shape>
          </v:group>
          <w10:wrap type="none"/>
        </w:pict>
      </w:r>
      <w:r>
        <w:rPr/>
        <w:pict>
          <v:group style="position:absolute;margin-left:71.985489pt;margin-top:747.793396pt;width:144.330908pt;height:.1pt;mso-position-horizontal-relative:page;mso-position-vertical-relative:page;z-index:-6246" coordorigin="1440,14956" coordsize="2887,2">
            <v:shape style="position:absolute;left:1440;top:14956;width:2887;height:2" coordorigin="1440,14956" coordsize="2887,0" path="m1440,14956l4326,14956e" filled="f" stroked="t" strokeweight="1.0797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45784pt;margin-top:790.987244pt;width:490.941046pt;height:.1pt;mso-position-horizontal-relative:page;mso-position-vertical-relative:page;z-index:-6245" coordorigin="1411,15820" coordsize="9819,2">
            <v:shape style="position:absolute;left:1411;top:15820;width:9819;height:2" coordorigin="1411,15820" coordsize="9819,0" path="m1411,15820l11230,15820e" filled="f" stroked="t" strokeweight="1.079782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304619pt;margin-top:34.739166pt;width:67.182003pt;height:28.197155pt;mso-position-horizontal-relative:page;mso-position-vertical-relative:page;z-index:-6244" type="#_x0000_t202" filled="f" stroked="f">
            <v:textbox inset="0,0,0,0">
              <w:txbxContent>
                <w:p>
                  <w:pPr>
                    <w:spacing w:before="0" w:after="0" w:line="411" w:lineRule="exact"/>
                    <w:ind w:left="20" w:right="-8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  <w:color w:val="138EC4"/>
                      <w:spacing w:val="0"/>
                      <w:w w:val="115"/>
                      <w:b/>
                      <w:bCs/>
                      <w:position w:val="-1"/>
                    </w:rPr>
                    <w:t>Santos</w:t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136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0"/>
                      <w:w w:val="100"/>
                      <w:position w:val="1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2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0"/>
                      <w:w w:val="100"/>
                      <w:position w:val="1"/>
                    </w:rPr>
                    <w:t>have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0"/>
                      <w:w w:val="100"/>
                      <w:position w:val="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25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6E6967"/>
                      <w:spacing w:val="0"/>
                      <w:w w:val="100"/>
                      <w:position w:val="1"/>
                    </w:rPr>
                    <w:t>energy.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632813pt;margin-top:60.323471pt;width:92.75449pt;height:8.5pt;mso-position-horizontal-relative:page;mso-position-vertical-relative:page;z-index:-6243" type="#_x0000_t202" filled="f" stroked="f">
            <v:textbox inset="0,0,0,0">
              <w:txbxContent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86"/>
                    </w:rPr>
                    <w:t>EP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11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29"/>
                    </w:rPr>
                    <w:t>16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2"/>
                      <w:w w:val="129"/>
                    </w:rPr>
                    <w:t>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01"/>
                    </w:rPr>
                    <w:t>En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4"/>
                      <w:w w:val="102"/>
                    </w:rPr>
                    <w:t>v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11"/>
                      <w:w w:val="189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15"/>
                    </w:rPr>
                    <w:t>ronmenta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1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1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5489pt;margin-top:84.483521pt;width:421.679611pt;height:27.117859pt;mso-position-horizontal-relative:page;mso-position-vertical-relative:page;z-index:-6242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environmenta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arising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fro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1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95"/>
                    </w:rPr>
                    <w:t>Santo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34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500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corridors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12"/>
                    </w:rPr>
                    <w:t>(250m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3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eithe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indicativ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97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2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line)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withi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7"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5489pt;margin-top:113.67495pt;width:414.636148pt;height:13.404216pt;mso-position-horizontal-relative:page;mso-position-vertical-relative:page;z-index:-6241" type="#_x0000_t202" filled="f" stroked="f">
            <v:textbox inset="0,0,0,0">
              <w:txbxContent>
                <w:p>
                  <w:pPr>
                    <w:spacing w:before="8" w:after="0" w:line="240" w:lineRule="auto"/>
                    <w:ind w:left="20" w:right="-5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prepared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83"/>
                      <w:position w:val="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8"/>
                      <w:w w:val="183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Thi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approach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allows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fina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placemen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  <w:position w:val="0"/>
                    </w:rPr>
                    <w:t>reflect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5"/>
                      <w:position w:val="0"/>
                    </w:rPr>
                    <w:t>on-ground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999084pt;margin-top:118.354271pt;width:3.74pt;height:8pt;mso-position-horizontal-relative:page;mso-position-vertical-relative:page;z-index:-6240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58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5489pt;margin-top:130.556946pt;width:438.569892pt;height:27.477784pt;mso-position-horizontal-relative:page;mso-position-vertical-relative:page;z-index:-6239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conditions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3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sensitiv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features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4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weave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reduce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aestheti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impacts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3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7"/>
                    </w:rPr>
                    <w:t>cultural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9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98"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1"/>
                      <w:w w:val="98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sit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significanc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isolate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tree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stand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30101"/>
                      <w:spacing w:val="0"/>
                      <w:w w:val="100"/>
                    </w:rPr>
                    <w:t>vegetation_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9.101532pt;margin-top:178.153687pt;width:31.846703pt;height:42.779491pt;mso-position-horizontal-relative:page;mso-position-vertical-relative:page;z-index:-6238" type="#_x0000_t202" filled="f" stroked="f">
            <v:textbox inset="0,0,0,0">
              <w:txbxContent>
                <w:p>
                  <w:pPr>
                    <w:spacing w:before="0" w:after="0" w:line="494" w:lineRule="exact"/>
                    <w:ind w:left="-37" w:right="-58"/>
                    <w:jc w:val="center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A07267"/>
                      <w:w w:val="94"/>
                      <w:i/>
                      <w:position w:val="-3"/>
                    </w:rPr>
                    <w:t>: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07267"/>
                      <w:spacing w:val="-38"/>
                      <w:w w:val="94"/>
                      <w:i/>
                      <w:position w:val="-3"/>
                    </w:rPr>
                    <w:t>: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907E"/>
                      <w:spacing w:val="0"/>
                      <w:w w:val="61"/>
                      <w:i/>
                      <w:position w:val="-3"/>
                    </w:rPr>
                    <w:t>[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907E"/>
                      <w:spacing w:val="-7"/>
                      <w:w w:val="61"/>
                      <w:emboss/>
                      <w:i/>
                      <w:position w:val="-3"/>
                    </w:rPr>
                    <w:t>: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907E"/>
                      <w:spacing w:val="-7"/>
                      <w:w w:val="61"/>
                      <w:emboss/>
                      <w:i/>
                      <w:position w:val="-3"/>
                    </w:rPr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907E"/>
                      <w:spacing w:val="-7"/>
                      <w:w w:val="61"/>
                      <w:i/>
                      <w:position w:val="-3"/>
                    </w:rPr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A1907E"/>
                      <w:spacing w:val="-7"/>
                      <w:w w:val="61"/>
                      <w:i/>
                      <w:position w:val="-3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837564"/>
                      <w:spacing w:val="-1"/>
                      <w:w w:val="129"/>
                      <w:position w:val="2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A1907E"/>
                      <w:spacing w:val="0"/>
                      <w:w w:val="223"/>
                      <w:position w:val="26"/>
                    </w:rPr>
                    <w:t>-y/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350" w:lineRule="exact"/>
                    <w:ind w:left="187" w:right="153"/>
                    <w:jc w:val="center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A1907E"/>
                      <w:spacing w:val="3"/>
                      <w:w w:val="94"/>
                      <w:position w:val="1"/>
                    </w:rPr>
                    <w:t>'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837564"/>
                      <w:spacing w:val="0"/>
                      <w:w w:val="79"/>
                      <w:position w:val="1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0.757019pt;margin-top:178.846451pt;width:38.275202pt;height:12pt;mso-position-horizontal-relative:page;mso-position-vertical-relative:page;z-index:-6237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138EC4"/>
                      <w:spacing w:val="0"/>
                      <w:w w:val="128"/>
                      <w:b/>
                      <w:bCs/>
                    </w:rPr>
                    <w:t>Santos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5.094269pt;margin-top:181.599594pt;width:13.884655pt;height:5pt;mso-position-horizontal-relative:page;mso-position-vertical-relative:page;z-index:-6236" type="#_x0000_t202" filled="f" stroked="f">
            <v:textbox inset="0,0,0,0">
              <w:txbxContent>
                <w:p>
                  <w:pPr>
                    <w:spacing w:before="12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837564"/>
                      <w:spacing w:val="-3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837564"/>
                      <w:spacing w:val="0"/>
                      <w:w w:val="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837564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837564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A1907E"/>
                      <w:spacing w:val="0"/>
                      <w:w w:val="99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A1907E"/>
                      <w:spacing w:val="-7"/>
                      <w:w w:val="9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837564"/>
                      <w:spacing w:val="0"/>
                      <w:w w:val="12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476868pt;margin-top:209.206573pt;width:37.465722pt;height:10pt;mso-position-horizontal-relative:page;mso-position-vertical-relative:page;z-index:-623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030101"/>
                      <w:spacing w:val="0"/>
                      <w:w w:val="100"/>
                      <w:b/>
                      <w:bCs/>
                    </w:rPr>
                    <w:t>EP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30101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30101"/>
                      <w:spacing w:val="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30101"/>
                      <w:spacing w:val="0"/>
                      <w:w w:val="145"/>
                      <w:b/>
                      <w:bCs/>
                    </w:rPr>
                    <w:t>161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620125pt;margin-top:254.874893pt;width:8.73058pt;height:14.875347pt;mso-position-horizontal-relative:page;mso-position-vertical-relative:page;z-index:-6234" type="#_x0000_t202" filled="f" stroked="f">
            <v:textbox inset="0,0,0,0">
              <w:txbxContent>
                <w:p>
                  <w:pPr>
                    <w:spacing w:before="0" w:after="0" w:line="186" w:lineRule="exact"/>
                    <w:ind w:left="42" w:right="-46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color w:val="A1907E"/>
                      <w:spacing w:val="0"/>
                      <w:w w:val="239"/>
                      <w:position w:val="-1"/>
                    </w:rPr>
                    <w:t>,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94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A1907E"/>
                      <w:spacing w:val="0"/>
                      <w:w w:val="301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219398pt;margin-top:277.687225pt;width:6.22653pt;height:9pt;mso-position-horizontal-relative:page;mso-position-vertical-relative:page;z-index:-6233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A1907E"/>
                      <w:spacing w:val="0"/>
                      <w:w w:val="120"/>
                    </w:rPr>
                    <w:t>.i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1.561188pt;margin-top:282.277893pt;width:57.91669pt;height:11.759155pt;mso-position-horizontal-relative:page;mso-position-vertical-relative:page;z-index:-6232" type="#_x0000_t202" filled="f" stroked="f">
            <v:textbox inset="0,0,0,0">
              <w:txbxContent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color w:val="7C2D2A"/>
                      <w:spacing w:val="-9"/>
                      <w:w w:val="130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37"/>
                      <w:b/>
                      <w:bCs/>
                    </w:rPr>
                    <w:t>et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-10"/>
                      <w:w w:val="137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7C2D2A"/>
                      <w:spacing w:val="0"/>
                      <w:w w:val="123"/>
                      <w:b/>
                      <w:bCs/>
                    </w:rPr>
                    <w:t>,-za,-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7C2D2A"/>
                      <w:spacing w:val="-13"/>
                      <w:w w:val="123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830E0C"/>
                      <w:spacing w:val="0"/>
                      <w:w w:val="327"/>
                    </w:rPr>
                    <w:t>•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830E0C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837564"/>
                      <w:spacing w:val="0"/>
                      <w:w w:val="62"/>
                    </w:rPr>
                    <w:t>_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3" w:after="0" w:line="240" w:lineRule="auto"/>
                    <w:ind w:left="358" w:right="-2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18"/>
                      <w:b/>
                      <w:bCs/>
                    </w:rPr>
                    <w:t>B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18"/>
                      <w:b/>
                      <w:bCs/>
                    </w:rPr>
                    <w:t>u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7C2D2A"/>
                      <w:spacing w:val="0"/>
                      <w:w w:val="118"/>
                      <w:b/>
                      <w:bCs/>
                    </w:rPr>
                    <w:t>ff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18"/>
                      <w:b/>
                      <w:bCs/>
                    </w:rPr>
                    <w:t>alo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-8"/>
                      <w:w w:val="118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00"/>
                      <w:b/>
                      <w:bCs/>
                    </w:rPr>
                    <w:t>Hol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7C2D2A"/>
                      <w:spacing w:val="0"/>
                      <w:w w:val="112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7C2D2A"/>
                      <w:spacing w:val="-3"/>
                      <w:w w:val="113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904941"/>
                      <w:spacing w:val="0"/>
                      <w:w w:val="133"/>
                      <w:b/>
                      <w:bCs/>
                    </w:rPr>
                    <w:t>rd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542152pt;margin-top:339.676788pt;width:12.665066pt;height:51pt;mso-position-horizontal-relative:page;mso-position-vertical-relative:page;z-index:-6231" type="#_x0000_t202" filled="f" stroked="f">
            <v:textbox inset="0,0,0,0">
              <w:txbxContent>
                <w:p>
                  <w:pPr>
                    <w:spacing w:before="0" w:after="0" w:line="1020" w:lineRule="exact"/>
                    <w:ind w:left="20" w:right="-16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B3A190"/>
                      <w:spacing w:val="-203"/>
                      <w:w w:val="173"/>
                      <w:i/>
                      <w:position w:val="1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0.40451pt;margin-top:339.676788pt;width:39.687799pt;height:51pt;mso-position-horizontal-relative:page;mso-position-vertical-relative:page;z-index:-6230" type="#_x0000_t202" filled="f" stroked="f">
            <v:textbox inset="0,0,0,0">
              <w:txbxContent>
                <w:p>
                  <w:pPr>
                    <w:spacing w:before="0" w:after="0" w:line="1020" w:lineRule="exact"/>
                    <w:ind w:left="20" w:right="-16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9E5D57"/>
                      <w:spacing w:val="-237"/>
                      <w:w w:val="117"/>
                      <w:i/>
                      <w:position w:val="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837564"/>
                      <w:spacing w:val="38"/>
                      <w:w w:val="30"/>
                      <w:i/>
                      <w:position w:val="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B3A190"/>
                      <w:spacing w:val="0"/>
                      <w:w w:val="35"/>
                      <w:i/>
                      <w:position w:val="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B3A190"/>
                      <w:spacing w:val="-177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837564"/>
                      <w:spacing w:val="0"/>
                      <w:w w:val="30"/>
                      <w:i/>
                      <w:position w:val="1"/>
                    </w:rPr>
                    <w:t>----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637344pt;margin-top:344.262268pt;width:41.119252pt;height:45pt;mso-position-horizontal-relative:page;mso-position-vertical-relative:page;z-index:-6229" type="#_x0000_t202" filled="f" stroked="f">
            <v:textbox inset="0,0,0,0">
              <w:txbxContent>
                <w:p>
                  <w:pPr>
                    <w:spacing w:before="0" w:after="0" w:line="899" w:lineRule="exact"/>
                    <w:ind w:left="20" w:right="-149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Pr/>
                  <w:r>
                    <w:rPr>
                      <w:rFonts w:ascii="Arial" w:hAnsi="Arial" w:cs="Arial" w:eastAsia="Arial"/>
                      <w:sz w:val="86"/>
                      <w:szCs w:val="86"/>
                      <w:color w:val="A07267"/>
                      <w:w w:val="68"/>
                    </w:rPr>
                    <w:t>&lt;:</w:t>
                  </w:r>
                  <w:r>
                    <w:rPr>
                      <w:rFonts w:ascii="Arial" w:hAnsi="Arial" w:cs="Arial" w:eastAsia="Arial"/>
                      <w:sz w:val="86"/>
                      <w:szCs w:val="86"/>
                      <w:color w:val="904941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sz w:val="86"/>
                      <w:szCs w:val="86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783318pt;margin-top:383.327881pt;width:197.964173pt;height:19pt;mso-position-horizontal-relative:page;mso-position-vertical-relative:page;z-index:-6228" type="#_x0000_t202" filled="f" stroked="f">
            <v:textbox inset="0,0,0,0">
              <w:txbxContent>
                <w:p>
                  <w:pPr>
                    <w:spacing w:before="0" w:after="0" w:line="368" w:lineRule="exact"/>
                    <w:ind w:left="20" w:right="-7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37564"/>
                      <w:w w:val="160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37564"/>
                      <w:spacing w:val="-13"/>
                      <w:w w:val="160"/>
                      <w:b/>
                      <w:bCs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5"/>
                      <w:w w:val="140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0"/>
                      <w:w w:val="98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0"/>
                      <w:w w:val="100"/>
                      <w:b/>
                      <w:bCs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51"/>
                      <w:w w:val="194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0"/>
                      <w:w w:val="91"/>
                      <w:b/>
                      <w:bCs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8"/>
                      <w:w w:val="168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168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24"/>
                      <w:w w:val="168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5"/>
                      <w:w w:val="168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837564"/>
                      <w:spacing w:val="5"/>
                      <w:w w:val="62"/>
                    </w:rPr>
                    <w:t>f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30101"/>
                      <w:spacing w:val="-36"/>
                      <w:w w:val="39"/>
                    </w:rPr>
                    <w:t>-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A1907E"/>
                      <w:spacing w:val="-18"/>
                      <w:w w:val="54"/>
                    </w:rPr>
                    <w:t>-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30101"/>
                      <w:spacing w:val="0"/>
                      <w:w w:val="47"/>
                    </w:rPr>
                    <w:t>-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30101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A1907E"/>
                      <w:spacing w:val="0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A1907E"/>
                      <w:spacing w:val="-17"/>
                      <w:w w:val="88"/>
                    </w:rPr>
                    <w:t>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0"/>
                      <w:w w:val="21"/>
                    </w:rPr>
                    <w:t>&lt;=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-9"/>
                      <w:w w:val="34"/>
                    </w:rPr>
                    <w:t>_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B3A190"/>
                      <w:spacing w:val="-39"/>
                      <w:w w:val="6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54504D"/>
                      <w:spacing w:val="-16"/>
                      <w:w w:val="163"/>
                    </w:rPr>
                    <w:t>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B3A190"/>
                      <w:spacing w:val="-5"/>
                      <w:w w:val="6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0"/>
                      <w:w w:val="22"/>
                    </w:rPr>
                    <w:t>_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-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1D1513"/>
                      <w:spacing w:val="0"/>
                      <w:w w:val="81"/>
                    </w:rPr>
                    <w:t>--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1D1513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0"/>
                      <w:w w:val="80"/>
                    </w:rPr>
                    <w:t>--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-43"/>
                      <w:w w:val="8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B3A190"/>
                      <w:spacing w:val="-19"/>
                      <w:w w:val="156"/>
                      <w:i/>
                    </w:rPr>
                    <w:t>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-5"/>
                      <w:w w:val="33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5"/>
                      <w:w w:val="95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55"/>
                      <w:w w:val="95"/>
                      <w:emboss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55"/>
                      <w:w w:val="95"/>
                      <w:emboss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55"/>
                      <w:w w:val="95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55"/>
                      <w:w w:val="95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30101"/>
                      <w:spacing w:val="-10"/>
                      <w:w w:val="32"/>
                    </w:rPr>
                    <w:t>·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6E6967"/>
                      <w:spacing w:val="0"/>
                      <w:w w:val="26"/>
                      <w:i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6E6967"/>
                      <w:spacing w:val="-3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0"/>
                      <w:w w:val="96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-13"/>
                      <w:w w:val="96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54504D"/>
                      <w:spacing w:val="0"/>
                      <w:w w:val="263"/>
                    </w:rPr>
                    <w:t>----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54504D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3638AA"/>
                      <w:spacing w:val="0"/>
                      <w:w w:val="44"/>
                    </w:rPr>
                    <w:t>...,..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3638AA"/>
                      <w:spacing w:val="-4"/>
                      <w:w w:val="45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3D3D3B"/>
                      <w:spacing w:val="0"/>
                      <w:w w:val="261"/>
                    </w:rPr>
                    <w:t>-----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3D3D3B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37564"/>
                      <w:spacing w:val="0"/>
                      <w:w w:val="60"/>
                    </w:rPr>
                    <w:t>---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176788pt;margin-top:386.685577pt;width:9.862697pt;height:6pt;mso-position-horizontal-relative:page;mso-position-vertical-relative:page;z-index:-6227" type="#_x0000_t202" filled="f" stroked="f">
            <v:textbox inset="0,0,0,0">
              <w:txbxContent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B3A190"/>
                      <w:spacing w:val="0"/>
                      <w:w w:val="100"/>
                    </w:rPr>
                    <w:t>-(.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B3A19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54504D"/>
                      <w:spacing w:val="0"/>
                      <w:w w:val="24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128738pt;margin-top:386.685577pt;width:5.525263pt;height:6pt;mso-position-horizontal-relative:page;mso-position-vertical-relative:page;z-index:-6226" type="#_x0000_t202" filled="f" stroked="f">
            <v:textbox inset="0,0,0,0">
              <w:txbxContent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837564"/>
                      <w:spacing w:val="-15"/>
                      <w:w w:val="87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B3A190"/>
                      <w:spacing w:val="0"/>
                      <w:w w:val="80"/>
                    </w:rPr>
                    <w:t>t_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6.515839pt;margin-top:392.762329pt;width:5.2526pt;height:6.5pt;mso-position-horizontal-relative:page;mso-position-vertical-relative:page;z-index:-6225" type="#_x0000_t202" filled="f" stroked="f">
            <v:textbox inset="0,0,0,0">
              <w:txbxContent>
                <w:p>
                  <w:pPr>
                    <w:spacing w:before="8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904941"/>
                      <w:spacing w:val="0"/>
                      <w:w w:val="130"/>
                      <w:b/>
                      <w:bCs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6.636322pt;margin-top:392.762329pt;width:69.696011pt;height:15.32248pt;mso-position-horizontal-relative:page;mso-position-vertical-relative:page;z-index:-6224" type="#_x0000_t202" filled="f" stroked="f">
            <v:textbox inset="0,0,0,0">
              <w:txbxContent>
                <w:p>
                  <w:pPr>
                    <w:spacing w:before="8" w:after="0" w:line="150" w:lineRule="exact"/>
                    <w:ind w:left="20" w:right="-43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B3A190"/>
                      <w:spacing w:val="-28"/>
                      <w:w w:val="245"/>
                      <w:position w:val="-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1"/>
                      <w:w w:val="100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168"/>
                      <w:b/>
                      <w:bCs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24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1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168"/>
                      <w:b/>
                      <w:bCs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24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1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168"/>
                      <w:b/>
                      <w:bCs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24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1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168"/>
                      <w:b/>
                      <w:bCs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24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2"/>
                      <w:w w:val="168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168"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8"/>
                      <w:w w:val="168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4"/>
                      <w:w w:val="168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0"/>
                      <w:w w:val="205"/>
                      <w:position w:val="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132" w:lineRule="exact"/>
                    <w:ind w:left="205" w:right="-2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B3A190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B3A190"/>
                      <w:spacing w:val="-33"/>
                      <w:w w:val="100"/>
                      <w:position w:val="1"/>
                    </w:rPr>
                    <w:t>-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30101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141426pt;margin-top:528.301941pt;width:89.49313pt;height:8pt;mso-position-horizontal-relative:page;mso-position-vertical-relative:page;z-index:-6223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0101FB"/>
                      <w:w w:val="512"/>
                    </w:rPr>
                    <w:t>--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101FB"/>
                      <w:spacing w:val="5"/>
                      <w:w w:val="512"/>
                    </w:rPr>
                    <w:t>-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D3D3B"/>
                      <w:spacing w:val="0"/>
                      <w:w w:val="118"/>
                    </w:rPr>
                    <w:t>Propose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D3D3B"/>
                      <w:spacing w:val="0"/>
                      <w:w w:val="119"/>
                    </w:rPr>
                    <w:t>d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D3D3B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D3D3B"/>
                      <w:spacing w:val="0"/>
                      <w:w w:val="120"/>
                    </w:rPr>
                    <w:t>Seis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D3D3B"/>
                      <w:spacing w:val="-16"/>
                      <w:w w:val="121"/>
                    </w:rPr>
                    <w:t>m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1D1513"/>
                      <w:spacing w:val="0"/>
                      <w:w w:val="130"/>
                    </w:rPr>
                    <w:t>ic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623749pt;margin-top:554.569641pt;width:220.239557pt;height:8.5pt;mso-position-horizontal-relative:page;mso-position-vertical-relative:page;z-index:-6222" type="#_x0000_t202" filled="f" stroked="f">
            <v:textbox inset="0,0,0,0">
              <w:txbxContent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8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837564"/>
                      <w:spacing w:val="-10"/>
                      <w:w w:val="8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5"/>
                      <w:w w:val="43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54504D"/>
                      <w:spacing w:val="0"/>
                      <w:w w:val="57"/>
                    </w:rPr>
                    <w:t>7_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54504D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1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E6967"/>
                      <w:spacing w:val="-14"/>
                      <w:w w:val="185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6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2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837564"/>
                      <w:spacing w:val="0"/>
                      <w:w w:val="22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837564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1907E"/>
                      <w:spacing w:val="-2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1907E"/>
                      <w:spacing w:val="0"/>
                      <w:w w:val="100"/>
                      <w:u w:val="single" w:color="0200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1907E"/>
                      <w:spacing w:val="1"/>
                      <w:w w:val="100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A1907E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1C141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1C14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5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5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  <w:u w:val="single" w:color="0200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0"/>
                      <w:w w:val="54"/>
                      <w:u w:val="single" w:color="02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12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5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9"/>
                      <w:w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E6967"/>
                      <w:spacing w:val="-1"/>
                      <w:w w:val="28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39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3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23"/>
                      <w:w w:val="1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3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0"/>
                      <w:w w:val="1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3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4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4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3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8"/>
                      <w:w w:val="1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39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26"/>
                      <w:w w:val="1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45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1D1513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08E60"/>
                      <w:spacing w:val="0"/>
                      <w:w w:val="15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0.853119pt;margin-top:556.411804pt;width:156.448878pt;height:26.413247pt;mso-position-horizontal-relative:page;mso-position-vertical-relative:page;z-index:-6221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w w:val="14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4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23"/>
                      <w:w w:val="1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57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5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5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5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4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19"/>
                      <w:w w:val="1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4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45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25"/>
                      <w:w w:val="14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45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12"/>
                      <w:w w:val="14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3756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3756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54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D1513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30101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1907E"/>
                      <w:spacing w:val="0"/>
                      <w:w w:val="100"/>
                    </w:rPr>
                    <w:t>&gt;::,: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A1907E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1D1513"/>
                      <w:spacing w:val="-6"/>
                      <w:w w:val="140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7C2D2A"/>
                      <w:spacing w:val="-47"/>
                      <w:w w:val="116"/>
                      <w:b/>
                      <w:bCs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0"/>
                      <w:w w:val="83"/>
                      <w:b/>
                      <w:bCs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B3A190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7C2D2A"/>
                      <w:spacing w:val="0"/>
                      <w:w w:val="116"/>
                      <w:b/>
                      <w:bCs/>
                    </w:rPr>
                    <w:t>unyah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7C2D2A"/>
                      <w:spacing w:val="-11"/>
                      <w:w w:val="116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68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-21"/>
                      <w:w w:val="168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6E6967"/>
                      <w:spacing w:val="-3"/>
                      <w:w w:val="245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30101"/>
                      <w:spacing w:val="0"/>
                      <w:w w:val="194"/>
                      <w:b/>
                      <w:bCs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8" w:after="0" w:line="240" w:lineRule="auto"/>
                    <w:ind w:right="239"/>
                    <w:jc w:val="righ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B3A190"/>
                      <w:spacing w:val="0"/>
                      <w:w w:val="223"/>
                    </w:rPr>
                    <w:t>'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B3A190"/>
                      <w:spacing w:val="-38"/>
                      <w:w w:val="2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B3A190"/>
                      <w:spacing w:val="0"/>
                      <w:w w:val="83"/>
                      <w:position w:val="-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1.380768pt;margin-top:564.475952pt;width:4.9916pt;height:10pt;mso-position-horizontal-relative:page;mso-position-vertical-relative:page;z-index:-622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6E6967"/>
                      <w:spacing w:val="0"/>
                      <w:w w:val="134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7.883942pt;margin-top:571.212097pt;width:5.59546pt;height:7.5pt;mso-position-horizontal-relative:page;mso-position-vertical-relative:page;z-index:-621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B3A190"/>
                      <w:spacing w:val="0"/>
                      <w:w w:val="235"/>
                      <w:i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903893pt;margin-top:705.800171pt;width:270.371421pt;height:11.5pt;mso-position-horizontal-relative:page;mso-position-vertical-relative:page;z-index:-6218" type="#_x0000_t202" filled="f" stroked="f">
            <v:textbox inset="0,0,0,0">
              <w:txbxContent>
                <w:p>
                  <w:pPr>
                    <w:spacing w:before="0" w:after="0" w:line="214" w:lineRule="exact"/>
                    <w:ind w:left="20" w:right="-49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96"/>
                      <w:b/>
                      <w:bCs/>
                    </w:rPr>
                    <w:t>Figur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96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3"/>
                      <w:w w:val="96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-6"/>
                      <w:w w:val="102"/>
                      <w:b/>
                      <w:bCs/>
                    </w:rPr>
                    <w:t>2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3D3D3B"/>
                      <w:spacing w:val="0"/>
                      <w:w w:val="166"/>
                      <w:b/>
                      <w:bCs/>
                    </w:rPr>
                    <w:t>: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3D3D3B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Indicativ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1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location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93"/>
                      <w:b/>
                      <w:bCs/>
                    </w:rPr>
                    <w:t>seismi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93"/>
                      <w:b/>
                      <w:bCs/>
                    </w:rPr>
                    <w:t>c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7"/>
                      <w:w w:val="93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line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-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0"/>
                      <w:b/>
                      <w:bCs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9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-13"/>
                      <w:w w:val="90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1D1513"/>
                      <w:spacing w:val="-3"/>
                      <w:w w:val="112"/>
                      <w:b/>
                      <w:bCs/>
                    </w:rPr>
                    <w:t>-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30101"/>
                      <w:spacing w:val="0"/>
                      <w:w w:val="107"/>
                      <w:b/>
                      <w:bCs/>
                    </w:rPr>
                    <w:t>161.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5489pt;margin-top:756.914612pt;width:8.05484pt;height:7.5pt;mso-position-horizontal-relative:page;mso-position-vertical-relative:page;z-index:-621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color w:val="030101"/>
                      <w:spacing w:val="0"/>
                      <w:w w:val="198"/>
                    </w:rPr>
                    <w:t>1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024475pt;margin-top:760.423645pt;width:432.081331pt;height:20.018361pt;mso-position-horizontal-relative:page;mso-position-vertical-relative:page;z-index:-6216" type="#_x0000_t202" filled="f" stroked="f">
            <v:textbox inset="0,0,0,0">
              <w:txbxContent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w w:val="117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9"/>
                      <w:w w:val="118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2"/>
                      <w:w w:val="63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7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5"/>
                    </w:rPr>
                    <w:t>approxim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7"/>
                      <w:w w:val="115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7"/>
                      <w:w w:val="152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"/>
                      <w:w w:val="116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1"/>
                      <w:w w:val="12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05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00"/>
                    </w:rPr>
                    <w:t>50%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9"/>
                      <w:w w:val="126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26"/>
                    </w:rPr>
                    <w:t>f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12"/>
                      <w:w w:val="126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2"/>
                      <w:w w:val="174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0"/>
                    </w:rPr>
                    <w:t>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252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4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7"/>
                      <w:w w:val="114"/>
                    </w:rPr>
                    <w:t>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4"/>
                    </w:rPr>
                    <w:t>ic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7"/>
                      <w:w w:val="114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4"/>
                      <w:w w:val="152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9"/>
                      <w:w w:val="189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1"/>
                      <w:w w:val="104"/>
                    </w:rPr>
                    <w:t>v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6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0"/>
                      <w:w w:val="118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-22"/>
                      <w:w w:val="118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8"/>
                    </w:rPr>
                    <w:t>nes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4"/>
                      <w:w w:val="11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5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8"/>
                      <w:w w:val="189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25"/>
                    </w:rPr>
                    <w:t>ll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5"/>
                    </w:rPr>
                    <w:t>prepared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"/>
                      <w:w w:val="115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3"/>
                      <w:w w:val="123"/>
                    </w:rPr>
                    <w:t>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"/>
                      <w:w w:val="104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52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04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4"/>
                    </w:rPr>
                    <w:t>ac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7"/>
                      <w:w w:val="114"/>
                    </w:rPr>
                    <w:t>q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10"/>
                      <w:w w:val="114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4"/>
                    </w:rPr>
                    <w:t>ire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"/>
                      <w:w w:val="114"/>
                    </w:rPr>
                    <w:t>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828585"/>
                      <w:spacing w:val="0"/>
                      <w:w w:val="114"/>
                    </w:rPr>
                    <w:t>.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828585"/>
                      <w:spacing w:val="10"/>
                      <w:w w:val="114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4"/>
                    </w:rPr>
                    <w:t>Fin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"/>
                      <w:w w:val="114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14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14"/>
                      <w:w w:val="114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10"/>
                      <w:w w:val="12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252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01"/>
                    </w:rPr>
                    <w:t>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"/>
                      <w:w w:val="101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4"/>
                      <w:w w:val="12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2"/>
                      <w:w w:val="116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-3"/>
                      <w:w w:val="9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12"/>
                      <w:w w:val="174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31"/>
                    </w:rPr>
                    <w:t>io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8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4"/>
                      <w:w w:val="117"/>
                    </w:rPr>
                    <w:t>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828585"/>
                      <w:spacing w:val="0"/>
                      <w:w w:val="252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828585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43"/>
                    </w:rPr>
                    <w:t>ll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5"/>
                    </w:rPr>
                    <w:t>depend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6"/>
                      <w:w w:val="115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0"/>
                      <w:w w:val="111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-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63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1"/>
                    </w:rPr>
                    <w:t>eara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4"/>
                      <w:w w:val="111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-6"/>
                      <w:w w:val="9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0"/>
                    </w:rPr>
                    <w:t>es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09"/>
                    </w:rPr>
                    <w:t>,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0"/>
                    </w:rPr>
                    <w:t>on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1" w:after="0" w:line="240" w:lineRule="auto"/>
                    <w:ind w:left="495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5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5"/>
                    </w:rPr>
                    <w:t>und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5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4"/>
                    </w:rPr>
                    <w:t>cond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19"/>
                      <w:w w:val="114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4"/>
                      <w:w w:val="152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5"/>
                    </w:rPr>
                    <w:t>ions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3"/>
                    </w:rPr>
                    <w:t>approv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"/>
                      <w:w w:val="113"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3"/>
                      <w:w w:val="12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-3"/>
                      <w:w w:val="103"/>
                    </w:rPr>
                    <w:t>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828585"/>
                      <w:spacing w:val="0"/>
                      <w:w w:val="165"/>
                    </w:rPr>
                    <w:t>.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705345pt;margin-top:796.418518pt;width:94.125457pt;height:8.5pt;mso-position-horizontal-relative:page;mso-position-vertical-relative:page;z-index:-6215" type="#_x0000_t202" filled="f" stroked="f">
            <v:textbox inset="0,0,0,0">
              <w:txbxContent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1"/>
                      <w:w w:val="82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2"/>
                      <w:w w:val="105"/>
                    </w:rPr>
                    <w:t>V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22"/>
                    </w:rPr>
                    <w:t>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82"/>
                    </w:rPr>
                    <w:t>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4"/>
                    </w:rPr>
                    <w:t>P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34"/>
                      <w:w w:val="115"/>
                    </w:rPr>
                    <w:t>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1"/>
                      <w:w w:val="105"/>
                    </w:rPr>
                    <w:t>6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6"/>
                      <w:w w:val="189"/>
                    </w:rPr>
                    <w:t>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22"/>
                    </w:rPr>
                    <w:t>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5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2"/>
                    </w:rPr>
                    <w:t>00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2"/>
                      <w:w w:val="112"/>
                    </w:rPr>
                    <w:t>0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0"/>
                      <w:w w:val="105"/>
                    </w:rPr>
                    <w:t>2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00"/>
                    </w:rPr>
                    <w:t>RevO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10878pt;margin-top:796.418518pt;width:90.36569pt;height:8.5pt;mso-position-horizontal-relative:page;mso-position-vertical-relative:page;z-index:-6214" type="#_x0000_t202" filled="f" stroked="f">
            <v:textbox inset="0,0,0,0">
              <w:txbxContent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w w:val="99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10"/>
                      <w:w w:val="118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19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-8"/>
                      <w:w w:val="119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8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3"/>
                      <w:w w:val="152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20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6"/>
                      <w:w w:val="120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828585"/>
                      <w:spacing w:val="-8"/>
                      <w:w w:val="12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-4"/>
                      <w:w w:val="126"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6"/>
                    </w:rPr>
                    <w:t>ed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5"/>
                    </w:rPr>
                    <w:t>when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2"/>
                      <w:w w:val="115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9"/>
                    </w:rPr>
                    <w:t>p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-10"/>
                      <w:w w:val="119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6E6967"/>
                      <w:spacing w:val="0"/>
                      <w:w w:val="252"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6E6967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18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30101"/>
                      <w:spacing w:val="7"/>
                      <w:w w:val="152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1"/>
                    </w:rPr>
                    <w:t>ed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735229pt;margin-top:796.4552pt;width:5.6075pt;height:8.5pt;mso-position-horizontal-relative:page;mso-position-vertical-relative:page;z-index:-6213" type="#_x0000_t202" filled="f" stroked="f">
            <v:textbox inset="0,0,0,0">
              <w:txbxContent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30101"/>
                      <w:spacing w:val="0"/>
                      <w:w w:val="111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.582031pt;margin-top:173.855209pt;width:216.316399pt;height:104.025171pt;mso-position-horizontal-relative:page;mso-position-vertical-relative:page;z-index:-6212" type="#_x0000_t202" filled="f" stroked="f">
            <v:textbox inset="0,0,0,0">
              <w:txbxContent>
                <w:p>
                  <w:pPr>
                    <w:spacing w:before="71" w:after="0" w:line="240" w:lineRule="auto"/>
                    <w:ind w:left="1044" w:right="-2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Pr/>
                  <w:r>
                    <w:rPr>
                      <w:rFonts w:ascii="Arial" w:hAnsi="Arial" w:cs="Arial" w:eastAsia="Arial"/>
                      <w:sz w:val="7"/>
                      <w:szCs w:val="7"/>
                      <w:color w:val="B3A190"/>
                      <w:spacing w:val="0"/>
                      <w:w w:val="251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727" w:right="-20"/>
                    <w:jc w:val="left"/>
                    <w:tabs>
                      <w:tab w:pos="2200" w:val="left"/>
                    </w:tabs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837564"/>
                      <w:spacing w:val="0"/>
                      <w:w w:val="50"/>
                      <w:i/>
                      <w:position w:val="6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837564"/>
                      <w:spacing w:val="0"/>
                      <w:w w:val="50"/>
                      <w:i/>
                      <w:position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837564"/>
                      <w:spacing w:val="2"/>
                      <w:w w:val="50"/>
                      <w:i/>
                      <w:position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A1907E"/>
                      <w:spacing w:val="0"/>
                      <w:w w:val="50"/>
                      <w:i/>
                      <w:position w:val="6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A1907E"/>
                      <w:spacing w:val="0"/>
                      <w:w w:val="100"/>
                      <w:i/>
                      <w:position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A1907E"/>
                      <w:spacing w:val="0"/>
                      <w:w w:val="100"/>
                      <w:i/>
                      <w:position w:val="6"/>
                    </w:rPr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9"/>
                      <w:position w:val="0"/>
                    </w:rPr>
                    <w:t>Norther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0"/>
                      <w:w w:val="119"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2B2A2A"/>
                      <w:spacing w:val="1"/>
                      <w:w w:val="119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0"/>
                      <w:w w:val="120"/>
                      <w:position w:val="0"/>
                    </w:rPr>
                    <w:t>Ter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1D1513"/>
                      <w:spacing w:val="-8"/>
                      <w:w w:val="121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D3D3B"/>
                      <w:spacing w:val="0"/>
                      <w:w w:val="121"/>
                      <w:position w:val="0"/>
                    </w:rPr>
                    <w:t>itory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12" w:right="526"/>
                    <w:jc w:val="center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030101"/>
                      <w:spacing w:val="0"/>
                      <w:w w:val="128"/>
                      <w:b/>
                      <w:bCs/>
                    </w:rPr>
                    <w:t>Pr-oposed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30101"/>
                      <w:spacing w:val="-3"/>
                      <w:w w:val="128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30101"/>
                      <w:spacing w:val="0"/>
                      <w:w w:val="140"/>
                      <w:b/>
                      <w:bCs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497" w:right="1136"/>
                    <w:jc w:val="center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54504D"/>
                      <w:spacing w:val="0"/>
                      <w:w w:val="99"/>
                    </w:rPr>
                    <w:t>Kilometres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5" w:after="0" w:line="240" w:lineRule="auto"/>
                    <w:ind w:left="1901" w:right="510"/>
                    <w:jc w:val="center"/>
                    <w:tabs>
                      <w:tab w:pos="2200" w:val="left"/>
                      <w:tab w:pos="2560" w:val="left"/>
                      <w:tab w:pos="2900" w:val="left"/>
                      <w:tab w:pos="3260" w:val="left"/>
                      <w:tab w:pos="3600" w:val="left"/>
                    </w:tabs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44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828585"/>
                      <w:spacing w:val="-23"/>
                      <w:w w:val="14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44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-33"/>
                      <w:w w:val="1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>40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6E6967"/>
                      <w:spacing w:val="0"/>
                      <w:w w:val="121"/>
                    </w:rPr>
                    <w:t>50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1" w:after="0" w:line="240" w:lineRule="auto"/>
                    <w:ind w:left="2181" w:right="750"/>
                    <w:jc w:val="center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4"/>
                      <w:w w:val="96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6E6967"/>
                      <w:spacing w:val="0"/>
                      <w:w w:val="96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6E6967"/>
                      <w:spacing w:val="-5"/>
                      <w:w w:val="96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6E6967"/>
                      <w:spacing w:val="0"/>
                      <w:w w:val="100"/>
                      <w:b/>
                      <w:bCs/>
                    </w:rPr>
                    <w:t>l.ta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6E6967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6E6967"/>
                      <w:spacing w:val="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0"/>
                      <w:w w:val="100"/>
                      <w:b/>
                      <w:bCs/>
                    </w:rPr>
                    <w:t>201l.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0"/>
                      <w:w w:val="100"/>
                      <w:b/>
                      <w:bCs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0"/>
                      <w:w w:val="100"/>
                      <w:b/>
                      <w:bCs/>
                    </w:rPr>
                    <w:t>Fie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828585"/>
                      <w:spacing w:val="0"/>
                      <w:w w:val="107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828585"/>
                      <w:spacing w:val="-10"/>
                      <w:w w:val="107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54504D"/>
                      <w:spacing w:val="0"/>
                      <w:w w:val="107"/>
                      <w:b/>
                      <w:bCs/>
                    </w:rPr>
                    <w:t>.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54504D"/>
                      <w:spacing w:val="3"/>
                      <w:w w:val="107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0"/>
                      <w:w w:val="88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-6"/>
                      <w:w w:val="88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6E6967"/>
                      <w:spacing w:val="0"/>
                      <w:w w:val="88"/>
                      <w:b/>
                      <w:bCs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6E6967"/>
                      <w:spacing w:val="-10"/>
                      <w:w w:val="88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0"/>
                      <w:w w:val="88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828585"/>
                      <w:spacing w:val="7"/>
                      <w:w w:val="88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828585"/>
                      <w:spacing w:val="0"/>
                      <w:w w:val="108"/>
                      <w:b/>
                      <w:bCs/>
                      <w:i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45784pt;margin-top:61.88961pt;width:454.228446pt;height:12pt;mso-position-horizontal-relative:page;mso-position-vertical-relative:page;z-index:-621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9.003601pt;margin-top:180.492706pt;width:100.059832pt;height:12pt;mso-position-horizontal-relative:page;mso-position-vertical-relative:page;z-index:-62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014252pt;margin-top:549.800049pt;width:5.33pt;height:12pt;mso-position-horizontal-relative:page;mso-position-vertical-relative:page;z-index:-62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0.925629pt;margin-top:549.800049pt;width:5.33pt;height:12pt;mso-position-horizontal-relative:page;mso-position-vertical-relative:page;z-index:-620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227005pt;margin-top:549.800049pt;width:4.940pt;height:12pt;mso-position-horizontal-relative:page;mso-position-vertical-relative:page;z-index:-620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284897pt;margin-top:549.800049pt;width:21.82355pt;height:12pt;mso-position-horizontal-relative:page;mso-position-vertical-relative:page;z-index:-620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4.196281pt;margin-top:549.800049pt;width:5.33pt;height:12pt;mso-position-horizontal-relative:page;mso-position-vertical-relative:page;z-index:-620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107658pt;margin-top:549.800049pt;width:5.33pt;height:12pt;mso-position-horizontal-relative:page;mso-position-vertical-relative:page;z-index:-620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019035pt;margin-top:549.800049pt;width:5.33pt;height:12pt;mso-position-horizontal-relative:page;mso-position-vertical-relative:page;z-index:-620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985489pt;margin-top:736.793396pt;width:144.330908pt;height:12pt;mso-position-horizontal-relative:page;mso-position-vertical-relative:page;z-index:-620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45784pt;margin-top:779.987244pt;width:490.941046pt;height:12pt;mso-position-horizontal-relative:page;mso-position-vertical-relative:page;z-index:-620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200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199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198" type="#_x0000_t75">
            <v:imagedata r:id="rId16" o:title=""/>
          </v:shape>
        </w:pict>
      </w:r>
      <w:r>
        <w:rPr/>
        <w:pict>
          <v:shape style="position:absolute;margin-left:73.679962pt;margin-top:83.443176pt;width:474.738038pt;height:542.248807pt;mso-position-horizontal-relative:page;mso-position-vertical-relative:page;z-index:-6197" type="#_x0000_t75">
            <v:imagedata r:id="rId1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19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472pt;margin-top:638.604309pt;width:354.165962pt;height:13.04pt;mso-position-horizontal-relative:page;mso-position-vertical-relative:page;z-index:-619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bound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2641pt;margin-top:685.402893pt;width:440.700276pt;height:28.63952pt;mso-position-horizontal-relative:page;mso-position-vertical-relative:page;z-index:-61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19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19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19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1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1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188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187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186" type="#_x0000_t75">
            <v:imagedata r:id="rId18" o:title=""/>
          </v:shape>
        </w:pict>
      </w:r>
      <w:r>
        <w:rPr/>
        <w:pict>
          <v:group style="position:absolute;margin-left:71.469498pt;margin-top:104.708984pt;width:272.142pt;height:291.581pt;mso-position-horizontal-relative:page;mso-position-vertical-relative:page;z-index:-6185" coordorigin="1429,2094" coordsize="5443,5832">
            <v:group style="position:absolute;left:1445;top:2105;width:103;height:492" coordorigin="1445,2105" coordsize="103,492">
              <v:shape style="position:absolute;left:1445;top:2105;width:103;height:492" coordorigin="1445,2105" coordsize="103,492" path="m1445,2597l1548,2597,1548,2105,1445,2105,1445,2597e" filled="t" fillcolor="#0070C0" stroked="f">
                <v:path arrowok="t"/>
                <v:fill/>
              </v:shape>
            </v:group>
            <v:group style="position:absolute;left:2642;top:2105;width:103;height:492" coordorigin="2642,2105" coordsize="103,492">
              <v:shape style="position:absolute;left:2642;top:2105;width:103;height:492" coordorigin="2642,2105" coordsize="103,492" path="m2642,2597l2746,2597,2746,2105,2642,2105,2642,2597e" filled="t" fillcolor="#0070C0" stroked="f">
                <v:path arrowok="t"/>
                <v:fill/>
              </v:shape>
            </v:group>
            <v:group style="position:absolute;left:1548;top:2105;width:1094;height:492" coordorigin="1548,2105" coordsize="1094,492">
              <v:shape style="position:absolute;left:1548;top:2105;width:1094;height:492" coordorigin="1548,2105" coordsize="1094,492" path="m1548,2597l2642,2597,2642,2105,1548,2105,1548,2597e" filled="t" fillcolor="#0070C0" stroked="f">
                <v:path arrowok="t"/>
                <v:fill/>
              </v:shape>
            </v:group>
            <v:group style="position:absolute;left:2755;top:2105;width:103;height:492" coordorigin="2755,2105" coordsize="103,492">
              <v:shape style="position:absolute;left:2755;top:2105;width:103;height:492" coordorigin="2755,2105" coordsize="103,492" path="m2755,2597l2858,2597,2858,2105,2755,2105,2755,2597e" filled="t" fillcolor="#0070C0" stroked="f">
                <v:path arrowok="t"/>
                <v:fill/>
              </v:shape>
            </v:group>
            <v:group style="position:absolute;left:4769;top:2105;width:103;height:492" coordorigin="4769,2105" coordsize="103,492">
              <v:shape style="position:absolute;left:4769;top:2105;width:103;height:492" coordorigin="4769,2105" coordsize="103,492" path="m4769,2597l4872,2597,4872,2105,4769,2105,4769,2597e" filled="t" fillcolor="#0070C0" stroked="f">
                <v:path arrowok="t"/>
                <v:fill/>
              </v:shape>
            </v:group>
            <v:group style="position:absolute;left:2858;top:2105;width:1910;height:492" coordorigin="2858,2105" coordsize="1910,492">
              <v:shape style="position:absolute;left:2858;top:2105;width:1910;height:492" coordorigin="2858,2105" coordsize="1910,492" path="m2858,2597l4769,2597,4769,2105,2858,2105,2858,2597e" filled="t" fillcolor="#0070C0" stroked="f">
                <v:path arrowok="t"/>
                <v:fill/>
              </v:shape>
            </v:group>
            <v:group style="position:absolute;left:4882;top:2105;width:103;height:492" coordorigin="4882,2105" coordsize="103,492">
              <v:shape style="position:absolute;left:4882;top:2105;width:103;height:492" coordorigin="4882,2105" coordsize="103,492" path="m4882,2597l4985,2597,4985,2105,4882,2105,4882,2597e" filled="t" fillcolor="#0070C0" stroked="f">
                <v:path arrowok="t"/>
                <v:fill/>
              </v:shape>
            </v:group>
            <v:group style="position:absolute;left:6754;top:2105;width:103;height:492" coordorigin="6754,2105" coordsize="103,492">
              <v:shape style="position:absolute;left:6754;top:2105;width:103;height:492" coordorigin="6754,2105" coordsize="103,492" path="m6754,2597l6857,2597,6857,2105,6754,2105,6754,2597e" filled="t" fillcolor="#0070C0" stroked="f">
                <v:path arrowok="t"/>
                <v:fill/>
              </v:shape>
            </v:group>
            <v:group style="position:absolute;left:4985;top:2105;width:1769;height:492" coordorigin="4985,2105" coordsize="1769,492">
              <v:shape style="position:absolute;left:4985;top:2105;width:1769;height:492" coordorigin="4985,2105" coordsize="1769,492" path="m4985,2597l6754,2597,6754,2105,4985,2105,4985,2597e" filled="t" fillcolor="#0070C0" stroked="f">
                <v:path arrowok="t"/>
                <v:fill/>
              </v:shape>
            </v:group>
            <v:group style="position:absolute;left:1435;top:2100;width:5431;height:2" coordorigin="1435,2100" coordsize="5431,2">
              <v:shape style="position:absolute;left:1435;top:2100;width:5431;height:2" coordorigin="1435,2100" coordsize="5431,0" path="m1435,2100l6866,2100e" filled="f" stroked="t" strokeweight=".581pt" strokecolor="#000000">
                <v:path arrowok="t"/>
              </v:shape>
            </v:group>
            <v:group style="position:absolute;left:1440;top:2105;width:2;height:5810" coordorigin="1440,2105" coordsize="2,5810">
              <v:shape style="position:absolute;left:1440;top:2105;width:2;height:5810" coordorigin="1440,2105" coordsize="0,5810" path="m1440,2105l1440,7915e" filled="f" stroked="t" strokeweight=".581pt" strokecolor="#000000">
                <v:path arrowok="t"/>
              </v:shape>
            </v:group>
            <v:group style="position:absolute;left:2750;top:2105;width:2;height:5810" coordorigin="2750,2105" coordsize="2,5810">
              <v:shape style="position:absolute;left:2750;top:2105;width:2;height:5810" coordorigin="2750,2105" coordsize="0,5810" path="m2750,2105l2750,7915e" filled="f" stroked="t" strokeweight=".581pt" strokecolor="#000000">
                <v:path arrowok="t"/>
              </v:shape>
            </v:group>
            <v:group style="position:absolute;left:4877;top:2105;width:2;height:5810" coordorigin="4877,2105" coordsize="2,5810">
              <v:shape style="position:absolute;left:4877;top:2105;width:2;height:5810" coordorigin="4877,2105" coordsize="0,5810" path="m4877,2105l4877,7915e" filled="f" stroked="t" strokeweight=".580pt" strokecolor="#000000">
                <v:path arrowok="t"/>
              </v:shape>
            </v:group>
            <v:group style="position:absolute;left:6862;top:2105;width:2;height:5810" coordorigin="6862,2105" coordsize="2,5810">
              <v:shape style="position:absolute;left:6862;top:2105;width:2;height:5810" coordorigin="6862,2105" coordsize="0,5810" path="m6862,2105l6862,7915e" filled="f" stroked="t" strokeweight=".581pt" strokecolor="#000000">
                <v:path arrowok="t"/>
              </v:shape>
            </v:group>
            <v:group style="position:absolute;left:1435;top:2602;width:5431;height:2" coordorigin="1435,2602" coordsize="5431,2">
              <v:shape style="position:absolute;left:1435;top:2602;width:5431;height:2" coordorigin="1435,2602" coordsize="5431,0" path="m1435,2602l6866,2602e" filled="f" stroked="t" strokeweight=".580pt" strokecolor="#000000">
                <v:path arrowok="t"/>
              </v:shape>
            </v:group>
            <v:group style="position:absolute;left:1435;top:2957;width:5431;height:2" coordorigin="1435,2957" coordsize="5431,2">
              <v:shape style="position:absolute;left:1435;top:2957;width:5431;height:2" coordorigin="1435,2957" coordsize="5431,0" path="m1435,2957l6866,2957e" filled="f" stroked="t" strokeweight=".581pt" strokecolor="#000000">
                <v:path arrowok="t"/>
              </v:shape>
            </v:group>
            <v:group style="position:absolute;left:1435;top:3312;width:5431;height:2" coordorigin="1435,3312" coordsize="5431,2">
              <v:shape style="position:absolute;left:1435;top:3312;width:5431;height:2" coordorigin="1435,3312" coordsize="5431,0" path="m1435,3312l6866,3312e" filled="f" stroked="t" strokeweight=".580pt" strokecolor="#000000">
                <v:path arrowok="t"/>
              </v:shape>
            </v:group>
            <v:group style="position:absolute;left:1435;top:3665;width:5431;height:2" coordorigin="1435,3665" coordsize="5431,2">
              <v:shape style="position:absolute;left:1435;top:3665;width:5431;height:2" coordorigin="1435,3665" coordsize="5431,0" path="m1435,3665l6866,3665e" filled="f" stroked="t" strokeweight=".580pt" strokecolor="#000000">
                <v:path arrowok="t"/>
              </v:shape>
            </v:group>
            <v:group style="position:absolute;left:1435;top:4020;width:5431;height:2" coordorigin="1435,4020" coordsize="5431,2">
              <v:shape style="position:absolute;left:1435;top:4020;width:5431;height:2" coordorigin="1435,4020" coordsize="5431,0" path="m1435,4020l6866,4020e" filled="f" stroked="t" strokeweight=".580pt" strokecolor="#000000">
                <v:path arrowok="t"/>
              </v:shape>
            </v:group>
            <v:group style="position:absolute;left:1435;top:4375;width:5431;height:2" coordorigin="1435,4375" coordsize="5431,2">
              <v:shape style="position:absolute;left:1435;top:4375;width:5431;height:2" coordorigin="1435,4375" coordsize="5431,0" path="m1435,4375l6866,4375e" filled="f" stroked="t" strokeweight=".581pt" strokecolor="#000000">
                <v:path arrowok="t"/>
              </v:shape>
            </v:group>
            <v:group style="position:absolute;left:1435;top:4730;width:5431;height:2" coordorigin="1435,4730" coordsize="5431,2">
              <v:shape style="position:absolute;left:1435;top:4730;width:5431;height:2" coordorigin="1435,4730" coordsize="5431,0" path="m1435,4730l6866,4730e" filled="f" stroked="t" strokeweight=".580pt" strokecolor="#000000">
                <v:path arrowok="t"/>
              </v:shape>
            </v:group>
            <v:group style="position:absolute;left:1435;top:5083;width:5431;height:2" coordorigin="1435,5083" coordsize="5431,2">
              <v:shape style="position:absolute;left:1435;top:5083;width:5431;height:2" coordorigin="1435,5083" coordsize="5431,0" path="m1435,5083l6866,5083e" filled="f" stroked="t" strokeweight=".580pt" strokecolor="#000000">
                <v:path arrowok="t"/>
              </v:shape>
            </v:group>
            <v:group style="position:absolute;left:1435;top:5438;width:5431;height:2" coordorigin="1435,5438" coordsize="5431,2">
              <v:shape style="position:absolute;left:1435;top:5438;width:5431;height:2" coordorigin="1435,5438" coordsize="5431,0" path="m1435,5438l6866,5438e" filled="f" stroked="t" strokeweight=".580pt" strokecolor="#000000">
                <v:path arrowok="t"/>
              </v:shape>
            </v:group>
            <v:group style="position:absolute;left:1435;top:5794;width:5431;height:2" coordorigin="1435,5794" coordsize="5431,2">
              <v:shape style="position:absolute;left:1435;top:5794;width:5431;height:2" coordorigin="1435,5794" coordsize="5431,0" path="m1435,5794l6866,5794e" filled="f" stroked="t" strokeweight=".581pt" strokecolor="#000000">
                <v:path arrowok="t"/>
              </v:shape>
            </v:group>
            <v:group style="position:absolute;left:1435;top:6149;width:5431;height:2" coordorigin="1435,6149" coordsize="5431,2">
              <v:shape style="position:absolute;left:1435;top:6149;width:5431;height:2" coordorigin="1435,6149" coordsize="5431,0" path="m1435,6149l6866,6149e" filled="f" stroked="t" strokeweight=".580pt" strokecolor="#000000">
                <v:path arrowok="t"/>
              </v:shape>
            </v:group>
            <v:group style="position:absolute;left:1435;top:6502;width:5431;height:2" coordorigin="1435,6502" coordsize="5431,2">
              <v:shape style="position:absolute;left:1435;top:6502;width:5431;height:2" coordorigin="1435,6502" coordsize="5431,0" path="m1435,6502l6866,6502e" filled="f" stroked="t" strokeweight=".580pt" strokecolor="#000000">
                <v:path arrowok="t"/>
              </v:shape>
            </v:group>
            <v:group style="position:absolute;left:1435;top:6857;width:5431;height:2" coordorigin="1435,6857" coordsize="5431,2">
              <v:shape style="position:absolute;left:1435;top:6857;width:5431;height:2" coordorigin="1435,6857" coordsize="5431,0" path="m1435,6857l6866,6857e" filled="f" stroked="t" strokeweight=".580pt" strokecolor="#000000">
                <v:path arrowok="t"/>
              </v:shape>
            </v:group>
            <v:group style="position:absolute;left:1435;top:7212;width:5431;height:2" coordorigin="1435,7212" coordsize="5431,2">
              <v:shape style="position:absolute;left:1435;top:7212;width:5431;height:2" coordorigin="1435,7212" coordsize="5431,0" path="m1435,7212l6866,7212e" filled="f" stroked="t" strokeweight=".581pt" strokecolor="#000000">
                <v:path arrowok="t"/>
              </v:shape>
            </v:group>
            <v:group style="position:absolute;left:1435;top:7567;width:5431;height:2" coordorigin="1435,7567" coordsize="5431,2">
              <v:shape style="position:absolute;left:1435;top:7567;width:5431;height:2" coordorigin="1435,7567" coordsize="5431,0" path="m1435,7567l6866,7567e" filled="f" stroked="t" strokeweight=".580pt" strokecolor="#000000">
                <v:path arrowok="t"/>
              </v:shape>
            </v:group>
            <v:group style="position:absolute;left:1435;top:7920;width:5431;height:2" coordorigin="1435,7920" coordsize="5431,2">
              <v:shape style="position:absolute;left:1435;top:7920;width:5431;height:2" coordorigin="1435,7920" coordsize="5431,0" path="m1435,7920l6866,7920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18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96.769989pt;width:138.307526pt;height:10.040pt;mso-position-horizontal-relative:page;mso-position-vertical-relative:page;z-index:-618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94.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Deci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20.679993pt;width:255.168467pt;height:13.04pt;mso-position-horizontal-relative:page;mso-position-vertical-relative:page;z-index:-618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71.552307pt;width:16.053102pt;height:13.04pt;mso-position-horizontal-relative:page;mso-position-vertical-relative:page;z-index:-618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471.552307pt;width:100.229868pt;height:13.04pt;mso-position-horizontal-relative:page;mso-position-vertical-relative:page;z-index:-61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hodo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96.867035pt;width:450.633742pt;height:74.95232pt;mso-position-horizontal-relative:page;mso-position-vertical-relative:page;z-index:-617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‘i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tify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stic)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17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17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17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104.999481pt;width:65.52pt;height:25.0805pt;mso-position-horizontal-relative:page;mso-position-vertical-relative:page;z-index:-6175" type="#_x0000_t202" filled="f" stroked="f">
            <v:textbox inset="0,0,0,0">
              <w:txbxContent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422" w:right="407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99"/>
                      <w:b/>
                      <w:bCs/>
                    </w:rPr>
                    <w:t>oin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04.999481pt;width:106.3195pt;height:25.0805pt;mso-position-horizontal-relative:page;mso-position-vertical-relative:page;z-index:-6174" type="#_x0000_t202" filled="f" stroked="f">
            <v:textbox inset="0,0,0,0">
              <w:txbxContent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689" w:right="-2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104.999481pt;width:99.2405pt;height:25.0805pt;mso-position-horizontal-relative:page;mso-position-vertical-relative:page;z-index:-6173" type="#_x0000_t202" filled="f" stroked="f">
            <v:textbox inset="0,0,0,0">
              <w:txbxContent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650" w:right="631"/>
                    <w:jc w:val="center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1"/>
                      <w:w w:val="99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99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99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-1"/>
                      <w:w w:val="99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130.079987pt;width:65.52pt;height:17.7595pt;mso-position-horizontal-relative:page;mso-position-vertical-relative:page;z-index:-617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30.079987pt;width:106.3195pt;height:17.7595pt;mso-position-horizontal-relative:page;mso-position-vertical-relative:page;z-index:-617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134.58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130.079987pt;width:99.2405pt;height:17.7595pt;mso-position-horizontal-relative:page;mso-position-vertical-relative:page;z-index:-617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15.9910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147.839478pt;width:65.52pt;height:17.7605pt;mso-position-horizontal-relative:page;mso-position-vertical-relative:page;z-index:-616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47.839478pt;width:106.3195pt;height:17.7605pt;mso-position-horizontal-relative:page;mso-position-vertical-relative:page;z-index:-616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134.57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147.839478pt;width:99.2405pt;height:17.7605pt;mso-position-horizontal-relative:page;mso-position-vertical-relative:page;z-index:-616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16.3174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165.599976pt;width:65.52pt;height:17.64pt;mso-position-horizontal-relative:page;mso-position-vertical-relative:page;z-index:-616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65.599976pt;width:106.3195pt;height:17.64pt;mso-position-horizontal-relative:page;mso-position-vertical-relative:page;z-index:-616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134.48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165.599976pt;width:99.2405pt;height:17.64pt;mso-position-horizontal-relative:page;mso-position-vertical-relative:page;z-index:-616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16.3506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183.23999pt;width:65.52pt;height:17.760pt;mso-position-horizontal-relative:page;mso-position-vertical-relative:page;z-index:-616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83.23999pt;width:106.3195pt;height:17.760pt;mso-position-horizontal-relative:page;mso-position-vertical-relative:page;z-index:-616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134.50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183.23999pt;width:99.2405pt;height:17.760pt;mso-position-horizontal-relative:page;mso-position-vertical-relative:page;z-index:-616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16.4107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200.999985pt;width:65.52pt;height:17.7595pt;mso-position-horizontal-relative:page;mso-position-vertical-relative:page;z-index:-616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00.999985pt;width:106.3195pt;height:17.7595pt;mso-position-horizontal-relative:page;mso-position-vertical-relative:page;z-index:-615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134.73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200.999985pt;width:99.2405pt;height:17.7595pt;mso-position-horizontal-relative:page;mso-position-vertical-relative:page;z-index:-615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16.6873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218.759476pt;width:65.52pt;height:17.7605pt;mso-position-horizontal-relative:page;mso-position-vertical-relative:page;z-index:-615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18.759476pt;width:106.3195pt;height:17.7605pt;mso-position-horizontal-relative:page;mso-position-vertical-relative:page;z-index:-615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134.74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218.759476pt;width:99.2405pt;height:17.7605pt;mso-position-horizontal-relative:page;mso-position-vertical-relative:page;z-index:-615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16.8546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236.519989pt;width:65.52pt;height:17.64pt;mso-position-horizontal-relative:page;mso-position-vertical-relative:page;z-index:-615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36.519989pt;width:106.3195pt;height:17.64pt;mso-position-horizontal-relative:page;mso-position-vertical-relative:page;z-index:-615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134.98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236.519989pt;width:99.2405pt;height:17.64pt;mso-position-horizontal-relative:page;mso-position-vertical-relative:page;z-index:-615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17.0180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254.159988pt;width:65.52pt;height:17.760pt;mso-position-horizontal-relative:page;mso-position-vertical-relative:page;z-index:-615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54.159988pt;width:106.3195pt;height:17.760pt;mso-position-horizontal-relative:page;mso-position-vertical-relative:page;z-index:-615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135.07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254.159988pt;width:99.2405pt;height:17.760pt;mso-position-horizontal-relative:page;mso-position-vertical-relative:page;z-index:-614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16.9162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271.919983pt;width:65.52pt;height:17.7595pt;mso-position-horizontal-relative:page;mso-position-vertical-relative:page;z-index:-614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71.919983pt;width:106.3195pt;height:17.7595pt;mso-position-horizontal-relative:page;mso-position-vertical-relative:page;z-index:-614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135.08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271.919983pt;width:99.2405pt;height:17.7595pt;mso-position-horizontal-relative:page;mso-position-vertical-relative:page;z-index:-614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16.5298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289.679474pt;width:65.52pt;height:17.7605pt;mso-position-horizontal-relative:page;mso-position-vertical-relative:page;z-index:-614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J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89.679474pt;width:106.3195pt;height:17.7605pt;mso-position-horizontal-relative:page;mso-position-vertical-relative:page;z-index:-614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135.18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289.679474pt;width:99.2405pt;height:17.7605pt;mso-position-horizontal-relative:page;mso-position-vertical-relative:page;z-index:-614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16.5214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307.439972pt;width:65.52pt;height:17.64pt;mso-position-horizontal-relative:page;mso-position-vertical-relative:page;z-index:-614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K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07.439972pt;width:106.3195pt;height:17.64pt;mso-position-horizontal-relative:page;mso-position-vertical-relative:page;z-index:-614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135.32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307.439972pt;width:99.2405pt;height:17.64pt;mso-position-horizontal-relative:page;mso-position-vertical-relative:page;z-index:-614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16.3036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325.079987pt;width:65.52pt;height:17.760pt;mso-position-horizontal-relative:page;mso-position-vertical-relative:page;z-index:-613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25.079987pt;width:106.3195pt;height:17.760pt;mso-position-horizontal-relative:page;mso-position-vertical-relative:page;z-index:-613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135.30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325.079987pt;width:99.2405pt;height:17.760pt;mso-position-horizontal-relative:page;mso-position-vertical-relative:page;z-index:-613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16.2938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342.839996pt;width:65.52pt;height:17.7595pt;mso-position-horizontal-relative:page;mso-position-vertical-relative:page;z-index:-613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42.839996pt;width:106.3195pt;height:17.7595pt;mso-position-horizontal-relative:page;mso-position-vertical-relative:page;z-index:-613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135.15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342.839996pt;width:99.2405pt;height:17.7595pt;mso-position-horizontal-relative:page;mso-position-vertical-relative:page;z-index:-613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16.2926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360.599487pt;width:65.52pt;height:17.7605pt;mso-position-horizontal-relative:page;mso-position-vertical-relative:page;z-index:-613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60.599487pt;width:106.3195pt;height:17.7605pt;mso-position-horizontal-relative:page;mso-position-vertical-relative:page;z-index:-613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134.88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360.599487pt;width:99.2405pt;height:17.7605pt;mso-position-horizontal-relative:page;mso-position-vertical-relative:page;z-index:-613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16.0792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378.359985pt;width:65.52pt;height:17.64pt;mso-position-horizontal-relative:page;mso-position-vertical-relative:page;z-index:-613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78.359985pt;width:106.3195pt;height:17.64pt;mso-position-horizontal-relative:page;mso-position-vertical-relative:page;z-index:-612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134.93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839996pt;margin-top:378.359985pt;width:99.2405pt;height:17.64pt;mso-position-horizontal-relative:page;mso-position-vertical-relative:page;z-index:-612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15.9900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1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12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32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125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124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123" type="#_x0000_t75">
            <v:imagedata r:id="rId19" o:title=""/>
          </v:shape>
        </w:pict>
      </w:r>
      <w:r>
        <w:rPr/>
        <w:pict>
          <v:shape style="position:absolute;margin-left:155.623993pt;margin-top:83.672791pt;width:285.749001pt;height:230.248192pt;mso-position-horizontal-relative:page;mso-position-vertical-relative:page;z-index:-6122" type="#_x0000_t75">
            <v:imagedata r:id="rId2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12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164795pt;margin-top:326.604309pt;width:245.320782pt;height:13.04pt;mso-position-horizontal-relative:page;mso-position-vertical-relative:page;z-index:-612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1837pt;margin-top:373.402863pt;width:446.021571pt;height:59.47424pt;mso-position-horizontal-relative:page;mso-position-vertical-relative:page;z-index:-611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‘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field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1837pt;margin-top:445.273254pt;width:24.575982pt;height:13.04pt;mso-position-horizontal-relative:page;mso-position-vertical-relative:page;z-index:-61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416pt;margin-top:445.273254pt;width:41.641796pt;height:13.04pt;mso-position-horizontal-relative:page;mso-position-vertical-relative:page;z-index:-61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0797pt;margin-top:470.709412pt;width:448.316678pt;height:28.51808pt;mso-position-horizontal-relative:page;mso-position-vertical-relative:page;z-index:-61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0797pt;margin-top:511.502228pt;width:453.289864pt;height:74.95232pt;mso-position-horizontal-relative:page;mso-position-vertical-relative:page;z-index:-61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0797pt;margin-top:598.729248pt;width:450.142715pt;height:74.95232pt;mso-position-horizontal-relative:page;mso-position-vertical-relative:page;z-index:-61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1837pt;margin-top:686.077759pt;width:24.575982pt;height:13.04pt;mso-position-horizontal-relative:page;mso-position-vertical-relative:page;z-index:-611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416pt;margin-top:686.077759pt;width:189.134862pt;height:13.04pt;mso-position-horizontal-relative:page;mso-position-vertical-relative:page;z-index:-611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epa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1837pt;margin-top:711.392456pt;width:445.372058pt;height:59.47424pt;mso-position-horizontal-relative:page;mso-position-vertical-relative:page;z-index:-611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7" w:lineRule="auto"/>
                    <w:ind w:left="20" w:right="7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11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10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10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10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10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105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104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103" type="#_x0000_t75">
            <v:imagedata r:id="rId2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10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319984pt;width:442.994052pt;height:43.99616pt;mso-position-horizontal-relative:page;mso-position-vertical-relative:page;z-index:-61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6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40.590866pt;width:449.379357pt;height:90.43040pt;mso-position-horizontal-relative:page;mso-position-vertical-relative:page;z-index:-610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icated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terrain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43.29599pt;width:451.444589pt;height:167.45648pt;mso-position-horizontal-relative:page;mso-position-vertical-relative:page;z-index:-609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two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teep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terrai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‘wal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fficie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23.148621pt;width:438.556146pt;height:59.47424pt;mso-position-horizontal-relative:page;mso-position-vertical-relative:page;z-index:-60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33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7" w:lineRule="auto"/>
                    <w:ind w:left="20" w:right="199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watch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cleara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95.019012pt;width:24.575982pt;height:13.04pt;mso-position-horizontal-relative:page;mso-position-vertical-relative:page;z-index:-60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495.019012pt;width:67.309796pt;height:13.04pt;mso-position-horizontal-relative:page;mso-position-vertical-relative:page;z-index:-60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520.33374pt;width:452.77948pt;height:121.14368pt;mso-position-horizontal-relative:page;mso-position-vertical-relative:page;z-index:-609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field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2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ake.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flag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</w:p>
                <w:p>
                  <w:pPr>
                    <w:spacing w:before="0" w:after="0" w:line="276" w:lineRule="auto"/>
                    <w:ind w:left="20" w:right="26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653.873596pt;width:24.575982pt;height:13.04pt;mso-position-horizontal-relative:page;mso-position-vertical-relative:page;z-index:-60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1284pt;margin-top:653.873596pt;width:47.757956pt;height:13.04pt;mso-position-horizontal-relative:page;mso-position-vertical-relative:page;z-index:-60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679.188293pt;width:443.186667pt;height:59.47424pt;mso-position-horizontal-relative:page;mso-position-vertical-relative:page;z-index:-60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after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09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09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08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0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08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086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085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084" type="#_x0000_t75">
            <v:imagedata r:id="rId2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08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319984pt;width:452.370637pt;height:121.26512pt;mso-position-horizontal-relative:page;mso-position-vertical-relative:page;z-index:-608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(‘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s’)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</w:p>
                <w:p>
                  <w:pPr>
                    <w:spacing w:before="0" w:after="0" w:line="267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etw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‘t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20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17.859818pt;width:449.201743pt;height:90.30896pt;mso-position-horizontal-relative:page;mso-position-vertical-relative:page;z-index:-608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‘t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‘li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ctrical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lifies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satisfa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20.443512pt;width:443.522784pt;height:105.78704pt;mso-position-horizontal-relative:page;mso-position-vertical-relative:page;z-index:-60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lasts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ickly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38.505249pt;width:449.093931pt;height:90.43040pt;mso-position-horizontal-relative:page;mso-position-vertical-relative:page;z-index:-607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‘li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rdi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41.210388pt;width:452.670013pt;height:43.99616pt;mso-position-horizontal-relative:page;mso-position-vertical-relative:page;z-index:-607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‘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97.602722pt;width:16.053102pt;height:13.04pt;mso-position-horizontal-relative:page;mso-position-vertical-relative:page;z-index:-60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597.602722pt;width:161.814222pt;height:13.04pt;mso-position-horizontal-relative:page;mso-position-vertical-relative:page;z-index:-60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upp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622.917419pt;width:446.496802pt;height:121.26512pt;mso-position-horizontal-relative:page;mso-position-vertical-relative:page;z-index:-60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1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existi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07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07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224976pt;margin-top:795.889954pt;width:6.074961pt;height:10.040pt;mso-position-horizontal-relative:page;mso-position-vertical-relative:page;z-index:-607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07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07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069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068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067" type="#_x0000_t75">
            <v:imagedata r:id="rId23" o:title=""/>
          </v:shape>
        </w:pict>
      </w:r>
      <w:r>
        <w:rPr/>
        <w:pict>
          <v:group style="position:absolute;margin-left:148.899994pt;margin-top:84.512985pt;width:297.506pt;height:195.508pt;mso-position-horizontal-relative:page;mso-position-vertical-relative:page;z-index:-6066" coordorigin="2978,1690" coordsize="5950,3910">
            <v:shape style="position:absolute;left:2988;top:1700;width:5940;height:3900" type="#_x0000_t75">
              <v:imagedata r:id="rId24" o:title=""/>
            </v:shape>
            <v:group style="position:absolute;left:2980;top:1693;width:5945;height:3905" coordorigin="2980,1693" coordsize="5945,3905">
              <v:shape style="position:absolute;left:2980;top:1693;width:5945;height:3905" coordorigin="2980,1693" coordsize="5945,3905" path="m2980,1693l8925,1693,8925,5598,2980,5598,2980,1693xe" filled="f" stroked="t" strokeweight=".25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06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99472pt;margin-top:294.322876pt;width:131.274221pt;height:13.04pt;mso-position-horizontal-relative:page;mso-position-vertical-relative:page;z-index:-606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7124pt;margin-top:331.163330pt;width:453.00429pt;height:74.95232pt;mso-position-horizontal-relative:page;mso-position-vertical-relative:page;z-index:-606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trict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7124pt;margin-top:418.390381pt;width:433.648108pt;height:28.63952pt;mso-position-horizontal-relative:page;mso-position-vertical-relative:page;z-index:-606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create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7124pt;margin-top:459.304626pt;width:450.704908pt;height:90.30896pt;mso-position-horizontal-relative:page;mso-position-vertical-relative:page;z-index:-606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33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20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fill.</w:t>
                  </w:r>
                </w:p>
                <w:p>
                  <w:pPr>
                    <w:spacing w:before="0" w:after="0" w:line="276" w:lineRule="auto"/>
                    <w:ind w:left="20" w:right="-17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facility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6076pt;margin-top:561.888306pt;width:429.431631pt;height:44.11760pt;mso-position-horizontal-relative:page;mso-position-vertical-relative:page;z-index:-606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-a-l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478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5037pt;margin-top:618.280640pt;width:452.472171pt;height:90.30896pt;mso-position-horizontal-relative:page;mso-position-vertical-relative:page;z-index:-605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ractic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tilisi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tc.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ills.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5037pt;margin-top:720.864319pt;width:447.172928pt;height:59.47424pt;mso-position-horizontal-relative:page;mso-position-vertical-relative:page;z-index:-605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ilitat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196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05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05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605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024994pt;margin-top:84.637985pt;width:297.25pt;height:195.25pt;mso-position-horizontal-relative:page;mso-position-vertical-relative:page;z-index:-605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05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05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051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050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049" type="#_x0000_t75">
            <v:imagedata r:id="rId25" o:title=""/>
          </v:shape>
        </w:pict>
      </w:r>
      <w:r>
        <w:rPr/>
        <w:pict>
          <v:group style="position:absolute;margin-left:144.399994pt;margin-top:371.582977pt;width:307pt;height:251.15pt;mso-position-horizontal-relative:page;mso-position-vertical-relative:page;z-index:-6048" coordorigin="2888,7432" coordsize="6140,5023">
            <v:shape style="position:absolute;left:5911;top:7441;width:3116;height:5013" type="#_x0000_t75">
              <v:imagedata r:id="rId26" o:title=""/>
            </v:shape>
            <v:group style="position:absolute;left:5905;top:7434;width:3121;height:5018" coordorigin="5905,7434" coordsize="3121,5018">
              <v:shape style="position:absolute;left:5905;top:7434;width:3121;height:5018" coordorigin="5905,7434" coordsize="3121,5018" path="m5905,7434l9025,7434,9025,12452,5905,12452,5905,7434xe" filled="f" stroked="t" strokeweight=".25pt" strokecolor="#000000">
                <v:path arrowok="t"/>
              </v:shape>
              <v:shape style="position:absolute;left:2897;top:7441;width:3119;height:5013" type="#_x0000_t75">
                <v:imagedata r:id="rId27" o:title=""/>
              </v:shape>
            </v:group>
            <v:group style="position:absolute;left:2890;top:7434;width:3124;height:5018" coordorigin="2890,7434" coordsize="3124,5018">
              <v:shape style="position:absolute;left:2890;top:7434;width:3124;height:5018" coordorigin="2890,7434" coordsize="3124,5018" path="m2890,7434l6014,7434,6014,12452,2890,12452,2890,7434xe" filled="f" stroked="t" strokeweight=".25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04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43998pt;width:16.053102pt;height:13.04pt;mso-position-horizontal-relative:page;mso-position-vertical-relative:page;z-index:-60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84.43998pt;width:170.436463pt;height:13.04pt;mso-position-horizontal-relative:page;mso-position-vertical-relative:page;z-index:-60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09.7547pt;width:437.890431pt;height:74.95232pt;mso-position-horizontal-relative:page;mso-position-vertical-relative:page;z-index:-604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sists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(s),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trailers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¾“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11040pt;margin-top:196.98175pt;width:421.724892pt;height:28.51808pt;mso-position-horizontal-relative:page;mso-position-vertical-relative:page;z-index:-604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2079pt;margin-top:237.774536pt;width:446.575202pt;height:121.26512pt;mso-position-horizontal-relative:page;mso-position-vertical-relative:page;z-index:-60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943039pt;margin-top:636.881592pt;width:240.839149pt;height:13.04pt;mso-position-horizontal-relative:page;mso-position-vertical-relative:page;z-index:-604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673.722046pt;width:451.443273pt;height:74.95232pt;mso-position-horizontal-relative:page;mso-position-vertical-relative:page;z-index:-604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03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03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603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524994pt;margin-top:371.707977pt;width:150.712pt;height:250.9pt;mso-position-horizontal-relative:page;mso-position-vertical-relative:page;z-index:-603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5.237pt;margin-top:371.707977pt;width:5.483pt;height:250.9pt;mso-position-horizontal-relative:page;mso-position-vertical-relative:page;z-index:-603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720001pt;margin-top:371.707977pt;width:150.555pt;height:250.9pt;mso-position-horizontal-relative:page;mso-position-vertical-relative:page;z-index:-603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03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03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031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030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029" type="#_x0000_t75">
            <v:imagedata r:id="rId2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02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43998pt;width:16.053102pt;height:13.04pt;mso-position-horizontal-relative:page;mso-position-vertical-relative:page;z-index:-602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84.43998pt;width:239.472818pt;height:13.04pt;mso-position-horizontal-relative:page;mso-position-vertical-relative:page;z-index:-602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09.7547pt;width:453.310349pt;height:43.87472pt;mso-position-horizontal-relative:page;mso-position-vertical-relative:page;z-index:-602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4" w:lineRule="auto"/>
                    <w:ind w:left="20" w:right="73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cilita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95201pt;margin-top:158.886612pt;width:7.08944pt;height:125.27264pt;mso-position-horizontal-relative:page;mso-position-vertical-relative:page;z-index:-602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1442pt;margin-top:159.66655pt;width:351.243674pt;height:125.27264pt;mso-position-horizontal-relative:page;mso-position-vertical-relative:page;z-index:-602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kill</w:t>
                  </w:r>
                </w:p>
                <w:p>
                  <w:pPr>
                    <w:spacing w:before="53" w:after="0" w:line="287" w:lineRule="auto"/>
                    <w:ind w:left="20" w:right="33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access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85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traffi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trict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99.256317pt;width:440.968428pt;height:28.51808pt;mso-position-horizontal-relative:page;mso-position-vertical-relative:page;z-index:-602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fficie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95201pt;margin-top:333.031586pt;width:7.08944pt;height:77.13824pt;mso-position-horizontal-relative:page;mso-position-vertical-relative:page;z-index:-6021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1442pt;margin-top:333.811493pt;width:268.035766pt;height:77.13824pt;mso-position-horizontal-relative:page;mso-position-vertical-relative:page;z-index:-602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r’s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87" w:lineRule="auto"/>
                    <w:ind w:left="20" w:right="1008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ted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affect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affect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25.509735pt;width:16.053102pt;height:13.04pt;mso-position-horizontal-relative:page;mso-position-vertical-relative:page;z-index:-601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425.509735pt;width:189.235556pt;height:13.04pt;mso-position-horizontal-relative:page;mso-position-vertical-relative:page;z-index:-60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aud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50.824463pt;width:450.869775pt;height:59.47424pt;mso-position-horizontal-relative:page;mso-position-vertical-relative:page;z-index:-60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7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22.573425pt;width:449.663075pt;height:74.830880pt;mso-position-horizontal-relative:page;mso-position-vertical-relative:page;z-index:-60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477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selec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asily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609.679016pt;width:451.809753pt;height:121.26512pt;mso-position-horizontal-relative:page;mso-position-vertical-relative:page;z-index:-60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cess.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601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601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601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601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60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6009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6008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6007" type="#_x0000_t75">
            <v:imagedata r:id="rId2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600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43998pt;width:16.053102pt;height:13.04pt;mso-position-horizontal-relative:page;mso-position-vertical-relative:page;z-index:-600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84.43998pt;width:56.448461pt;height:13.04pt;mso-position-horizontal-relative:page;mso-position-vertical-relative:page;z-index:-600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09.7547pt;width:445.974859pt;height:74.95232pt;mso-position-horizontal-relative:page;mso-position-vertical-relative:page;z-index:-600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96.98175pt;width:433.701453pt;height:43.99616pt;mso-position-horizontal-relative:page;mso-position-vertical-relative:page;z-index:-600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8" w:lineRule="auto"/>
                    <w:ind w:left="20" w:right="31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56.069977pt;width:9.115977pt;height:16.04pt;mso-position-horizontal-relative:page;mso-position-vertical-relative:page;z-index:-600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256.069977pt;width:146.937995pt;height:16.04pt;mso-position-horizontal-relative:page;mso-position-vertical-relative:page;z-index:-600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92.999969pt;width:16.053102pt;height:13.04pt;mso-position-horizontal-relative:page;mso-position-vertical-relative:page;z-index:-599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292.999969pt;width:100.469086pt;height:13.04pt;mso-position-horizontal-relative:page;mso-position-vertical-relative:page;z-index:-59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18.436157pt;width:24.575982pt;height:13.04pt;mso-position-horizontal-relative:page;mso-position-vertical-relative:page;z-index:-59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318.436157pt;width:37.078696pt;height:13.04pt;mso-position-horizontal-relative:page;mso-position-vertical-relative:page;z-index:-59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343.750854pt;width:452.21737pt;height:44.11760pt;mso-position-horizontal-relative:page;mso-position-vertical-relative:page;z-index:-599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‘Grassla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ssificati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sists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lasts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400.143188pt;width:448.320268pt;height:43.99616pt;mso-position-horizontal-relative:page;mso-position-vertical-relative:page;z-index:-59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°C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°C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16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°C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°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456.414063pt;width:449.932918pt;height:59.47424pt;mso-position-horizontal-relative:page;mso-position-vertical-relative:page;z-index:-59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281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528.163025pt;width:409.766726pt;height:28.63952pt;mso-position-horizontal-relative:page;mso-position-vertical-relative:page;z-index:-59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569.198730pt;width:24.575982pt;height:13.04pt;mso-position-horizontal-relative:page;mso-position-vertical-relative:page;z-index:-599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70236pt;margin-top:569.198730pt;width:39.676805pt;height:13.04pt;mso-position-horizontal-relative:page;mso-position-vertical-relative:page;z-index:-599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6881pt;margin-top:592.579956pt;width:452.535273pt;height:92.28896pt;mso-position-horizontal-relative:page;mso-position-vertical-relative:page;z-index:-5989" type="#_x0000_t202" filled="f" stroked="f">
            <v:textbox inset="0,0,0,0">
              <w:txbxContent>
                <w:p>
                  <w:pPr>
                    <w:spacing w:before="0" w:after="0" w:line="283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  <w:position w:val="1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2" w:after="0" w:line="276" w:lineRule="auto"/>
                    <w:ind w:left="21" w:right="5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-silicila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tle</w:t>
                  </w:r>
                </w:p>
                <w:p>
                  <w:pPr>
                    <w:spacing w:before="0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lief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7999pt;margin-top:697.265076pt;width:24.575982pt;height:13.04pt;mso-position-horizontal-relative:page;mso-position-vertical-relative:page;z-index:-598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0322pt;margin-top:697.265076pt;width:22.964142pt;height:13.04pt;mso-position-horizontal-relative:page;mso-position-vertical-relative:page;z-index:-598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6959pt;margin-top:722.579834pt;width:439.626856pt;height:28.63952pt;mso-position-horizontal-relative:page;mso-position-vertical-relative:page;z-index:-598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terrai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98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98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98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9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98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980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979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978" type="#_x0000_t75">
            <v:imagedata r:id="rId3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97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319984pt;width:446.988864pt;height:105.78704pt;mso-position-horizontal-relative:page;mso-position-vertical-relative:page;z-index:-59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(sli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02.503189pt;width:24.575982pt;height:13.04pt;mso-position-horizontal-relative:page;mso-position-vertical-relative:page;z-index:-59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202.503189pt;width:63.160784pt;height:13.04pt;mso-position-horizontal-relative:page;mso-position-vertical-relative:page;z-index:-59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227.817902pt;width:448.528159pt;height:74.95232pt;mso-position-horizontal-relative:page;mso-position-vertical-relative:page;z-index:-59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kalara,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315.166382pt;width:24.575982pt;height:13.04pt;mso-position-horizontal-relative:page;mso-position-vertical-relative:page;z-index:-59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1284pt;margin-top:315.166382pt;width:48.993229pt;height:13.04pt;mso-position-horizontal-relative:page;mso-position-vertical-relative:page;z-index:-59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6881pt;margin-top:340.48111pt;width:450.151037pt;height:121.26512pt;mso-position-horizontal-relative:page;mso-position-vertical-relative:page;z-index:-59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taria.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6881pt;margin-top:474.142395pt;width:16.053102pt;height:13.04pt;mso-position-horizontal-relative:page;mso-position-vertical-relative:page;z-index:-59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70236pt;margin-top:474.142395pt;width:107.715509pt;height:13.04pt;mso-position-horizontal-relative:page;mso-position-vertical-relative:page;z-index:-596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Bi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6881pt;margin-top:499.578552pt;width:24.575982pt;height:13.04pt;mso-position-horizontal-relative:page;mso-position-vertical-relative:page;z-index:-596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59196pt;margin-top:499.578552pt;width:50.453743pt;height:13.04pt;mso-position-horizontal-relative:page;mso-position-vertical-relative:page;z-index:-596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Bi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55841pt;margin-top:525.014709pt;width:339.332076pt;height:13.04pt;mso-position-horizontal-relative:page;mso-position-vertical-relative:page;z-index:-596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889603pt;margin-top:550.329407pt;width:452.643233pt;height:152.09984pt;mso-position-horizontal-relative:page;mso-position-vertical-relative:page;z-index:-596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161" w:firstLine="1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ym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loi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leyi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kii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ectacled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-walla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867523pt;margin-top:714.703979pt;width:446.481484pt;height:59.47424pt;mso-position-horizontal-relative:page;mso-position-vertical-relative:page;z-index:-596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7" w:lineRule="auto"/>
                    <w:ind w:left="20" w:right="186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rlain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96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96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96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95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9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957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956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955" type="#_x0000_t75">
            <v:imagedata r:id="rId3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95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319984pt;width:449.19907pt;height:43.99616pt;mso-position-horizontal-relative:page;mso-position-vertical-relative:page;z-index:-595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don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63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C.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loia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40.712296pt;width:24.575982pt;height:13.04pt;mso-position-horizontal-relative:page;mso-position-vertical-relative:page;z-index:-595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140.712296pt;width:25.091843pt;height:13.04pt;mso-position-horizontal-relative:page;mso-position-vertical-relative:page;z-index:-59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66.027023pt;width:440.038405pt;height:28.63952pt;mso-position-horizontal-relative:page;mso-position-vertical-relative:page;z-index:-595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rassla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rassla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55841pt;margin-top:206.941269pt;width:450.329015pt;height:74.95232pt;mso-position-horizontal-relative:page;mso-position-vertical-relative:page;z-index:-59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C.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omo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loia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leyi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kii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44801pt;margin-top:294.289734pt;width:24.575982pt;height:13.04pt;mso-position-horizontal-relative:page;mso-position-vertical-relative:page;z-index:-594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37117pt;margin-top:294.289734pt;width:29.598838pt;height:13.04pt;mso-position-horizontal-relative:page;mso-position-vertical-relative:page;z-index:-59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auna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33762pt;margin-top:319.604462pt;width:449.499676pt;height:74.830880pt;mso-position-horizontal-relative:page;mso-position-vertical-relative:page;z-index:-59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33762pt;margin-top:406.710052pt;width:443.893228pt;height:44.11760pt;mso-position-horizontal-relative:page;mso-position-vertical-relative:page;z-index:-59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421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44801pt;margin-top:463.102386pt;width:443.667512pt;height:74.95232pt;mso-position-horizontal-relative:page;mso-position-vertical-relative:page;z-index:-594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’s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friar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’s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44801pt;margin-top:550.450867pt;width:24.575982pt;height:13.04pt;mso-position-horizontal-relative:page;mso-position-vertical-relative:page;z-index:-594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37117pt;margin-top:550.450867pt;width:135.510044pt;height:13.04pt;mso-position-horizontal-relative:page;mso-position-vertical-relative:page;z-index:-59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22722pt;margin-top:575.765564pt;width:444.453884pt;height:59.552pt;mso-position-horizontal-relative:page;mso-position-vertical-relative:page;z-index:-594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6" w:after="0" w:line="276" w:lineRule="auto"/>
                    <w:ind w:left="22" w:right="23" w:firstLine="-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3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  <w:position w:val="1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17"/>
                      <w:w w:val="100"/>
                      <w:position w:val="1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lati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tst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ities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647.592285pt;width:451.097629pt;height:43.99616pt;mso-position-horizontal-relative:page;mso-position-vertical-relative:page;z-index:-594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8" w:lineRule="auto"/>
                    <w:ind w:left="20" w:right="17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Waters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est).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est.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703.863159pt;width:450.848422pt;height:74.95232pt;mso-position-horizontal-relative:page;mso-position-vertical-relative:page;z-index:-593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frastr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arallel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-we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93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93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93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93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93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933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932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931" type="#_x0000_t75">
            <v:imagedata r:id="rId3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93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43998pt;width:16.053102pt;height:13.04pt;mso-position-horizontal-relative:page;mso-position-vertical-relative:page;z-index:-592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84.43998pt;width:184.74431pt;height:13.04pt;mso-position-horizontal-relative:page;mso-position-vertical-relative:page;z-index:-592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09.876144pt;width:24.575982pt;height:13.04pt;mso-position-horizontal-relative:page;mso-position-vertical-relative:page;z-index:-592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109.876144pt;width:199.761938pt;height:13.04pt;mso-position-horizontal-relative:page;mso-position-vertical-relative:page;z-index:-592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135.190857pt;width:449.988171pt;height:213.89072pt;mso-position-horizontal-relative:page;mso-position-vertical-relative:page;z-index:-592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aissa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ilities.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361.477753pt;width:442.302153pt;height:13.04pt;mso-position-horizontal-relative:page;mso-position-vertical-relative:page;z-index:-592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386.91391pt;width:24.575982pt;height:13.04pt;mso-position-horizontal-relative:page;mso-position-vertical-relative:page;z-index:-592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70236pt;margin-top:386.91391pt;width:148.157748pt;height:13.04pt;mso-position-horizontal-relative:page;mso-position-vertical-relative:page;z-index:-592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55841pt;margin-top:412.228638pt;width:447.951442pt;height:74.95232pt;mso-position-horizontal-relative:page;mso-position-vertical-relative:page;z-index:-592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6881pt;margin-top:499.577118pt;width:24.575982pt;height:13.04pt;mso-position-horizontal-relative:page;mso-position-vertical-relative:page;z-index:-592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59196pt;margin-top:499.577118pt;width:127.159317pt;height:13.04pt;mso-position-horizontal-relative:page;mso-position-vertical-relative:page;z-index:-591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auna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22722pt;margin-top:524.891846pt;width:451.609327pt;height:105.78704pt;mso-position-horizontal-relative:page;mso-position-vertical-relative:page;z-index:-59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vi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6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Bio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ive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BC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61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ecies,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22722pt;margin-top:642.953613pt;width:448.196456pt;height:43.99616pt;mso-position-horizontal-relative:page;mso-position-vertical-relative:page;z-index:-59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scale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8" w:lineRule="auto"/>
                    <w:ind w:left="20" w:right="-3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22722pt;margin-top:699.345886pt;width:24.575982pt;height:13.04pt;mso-position-horizontal-relative:page;mso-position-vertical-relative:page;z-index:-59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15038pt;margin-top:699.345886pt;width:85.271188pt;height:13.04pt;mso-position-horizontal-relative:page;mso-position-vertical-relative:page;z-index:-59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22722pt;margin-top:724.660645pt;width:447.138976pt;height:59.3528pt;mso-position-horizontal-relative:page;mso-position-vertical-relative:page;z-index:-59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tified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5" w:lineRule="auto"/>
                    <w:ind w:left="20" w:right="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itats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91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91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91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9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9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908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907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906" type="#_x0000_t75">
            <v:imagedata r:id="rId3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90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319984pt;width:452.93658pt;height:28.63952pt;mso-position-horizontal-relative:page;mso-position-vertical-relative:page;z-index:-590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cies,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25.355659pt;width:24.575982pt;height:13.04pt;mso-position-horizontal-relative:page;mso-position-vertical-relative:page;z-index:-590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125.355659pt;width:53.627656pt;height:13.04pt;mso-position-horizontal-relative:page;mso-position-vertical-relative:page;z-index:-590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50.67038pt;width:449.445055pt;height:90.30896pt;mso-position-horizontal-relative:page;mso-position-vertical-relative:page;z-index:-59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fires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fires.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ñ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253.375504pt;width:24.575982pt;height:13.04pt;mso-position-horizontal-relative:page;mso-position-vertical-relative:page;z-index:-590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1284pt;margin-top:253.375504pt;width:136.425284pt;height:13.04pt;mso-position-horizontal-relative:page;mso-position-vertical-relative:page;z-index:-589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6881pt;margin-top:278.690216pt;width:442.643839pt;height:43.99616pt;mso-position-horizontal-relative:page;mso-position-vertical-relative:page;z-index:-58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55841pt;margin-top:334.96109pt;width:449.521753pt;height:74.95232pt;mso-position-horizontal-relative:page;mso-position-vertical-relative:page;z-index:-58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frastr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55841pt;margin-top:422.30957pt;width:337.157199pt;height:13.04pt;mso-position-horizontal-relative:page;mso-position-vertical-relative:page;z-index:-58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50.469971pt;width:9.115977pt;height:16.04pt;mso-position-horizontal-relative:page;mso-position-vertical-relative:page;z-index:-589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450.469971pt;width:195.648404pt;height:16.04pt;mso-position-horizontal-relative:page;mso-position-vertical-relative:page;z-index:-589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Ide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487.399994pt;width:452.923716pt;height:105.78704pt;mso-position-horizontal-relative:page;mso-position-vertical-relative:page;z-index:-58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assessed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duc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vi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</w:p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605.583191pt;width:16.053102pt;height:13.04pt;mso-position-horizontal-relative:page;mso-position-vertical-relative:page;z-index:-58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2323pt;margin-top:605.583191pt;width:270.727967pt;height:13.04pt;mso-position-horizontal-relative:page;mso-position-vertical-relative:page;z-index:-589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Mana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630.897888pt;width:449.476181pt;height:74.830880pt;mso-position-horizontal-relative:page;mso-position-vertical-relative:page;z-index:-589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vi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88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88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88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17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8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8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884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883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882" type="#_x0000_t75">
            <v:imagedata r:id="rId34" o:title=""/>
          </v:shape>
        </w:pict>
      </w:r>
      <w:r>
        <w:rPr/>
        <w:pict>
          <v:group style="position:absolute;margin-left:70.040001pt;margin-top:637.868958pt;width:450.6915pt;height:144.101pt;mso-position-horizontal-relative:page;mso-position-vertical-relative:page;z-index:-5881" coordorigin="1401,12757" coordsize="9014,2882">
            <v:group style="position:absolute;left:4102;top:12768;width:103;height:346" coordorigin="4102,12768" coordsize="103,346">
              <v:shape style="position:absolute;left:4102;top:12768;width:103;height:346" coordorigin="4102,12768" coordsize="103,346" path="m4102,13114l4205,13114,4205,12768,4102,12768,4102,13114e" filled="t" fillcolor="#0070C0" stroked="f">
                <v:path arrowok="t"/>
                <v:fill/>
              </v:shape>
            </v:group>
            <v:group style="position:absolute;left:10296;top:12768;width:103;height:346" coordorigin="10296,12768" coordsize="103,346">
              <v:shape style="position:absolute;left:10296;top:12768;width:103;height:346" coordorigin="10296,12768" coordsize="103,346" path="m10296,13114l10399,13114,10399,12768,10296,12768,10296,13114e" filled="t" fillcolor="#0070C0" stroked="f">
                <v:path arrowok="t"/>
                <v:fill/>
              </v:shape>
            </v:group>
            <v:group style="position:absolute;left:4205;top:12768;width:6091;height:346" coordorigin="4205,12768" coordsize="6091,346">
              <v:shape style="position:absolute;left:4205;top:12768;width:6091;height:346" coordorigin="4205,12768" coordsize="6091,346" path="m4205,13114l10296,13114,10296,12768,4205,12768,4205,13114e" filled="t" fillcolor="#0070C0" stroked="f">
                <v:path arrowok="t"/>
                <v:fill/>
              </v:shape>
            </v:group>
            <v:group style="position:absolute;left:4092;top:12763;width:6317;height:2" coordorigin="4092,12763" coordsize="6317,2">
              <v:shape style="position:absolute;left:4092;top:12763;width:6317;height:2" coordorigin="4092,12763" coordsize="6317,0" path="m4092,12763l10409,12763e" filled="f" stroked="t" strokeweight=".581pt" strokecolor="#000000">
                <v:path arrowok="t"/>
              </v:shape>
            </v:group>
            <v:group style="position:absolute;left:4097;top:12768;width:2;height:2830" coordorigin="4097,12768" coordsize="2,2830">
              <v:shape style="position:absolute;left:4097;top:12768;width:2;height:2830" coordorigin="4097,12768" coordsize="0,2830" path="m4097,12768l4097,15598e" filled="f" stroked="t" strokeweight=".581pt" strokecolor="#000000">
                <v:path arrowok="t"/>
              </v:shape>
            </v:group>
            <v:group style="position:absolute;left:10404;top:12768;width:2;height:2830" coordorigin="10404,12768" coordsize="2,2830">
              <v:shape style="position:absolute;left:10404;top:12768;width:2;height:2830" coordorigin="10404,12768" coordsize="0,2830" path="m10404,12768l10404,15598e" filled="f" stroked="t" strokeweight=".581pt" strokecolor="#000000">
                <v:path arrowok="t"/>
              </v:shape>
            </v:group>
            <v:group style="position:absolute;left:4102;top:13123;width:103;height:346" coordorigin="4102,13123" coordsize="103,346">
              <v:shape style="position:absolute;left:4102;top:13123;width:103;height:346" coordorigin="4102,13123" coordsize="103,346" path="m4102,13469l4205,13469,4205,13123,4102,13123,4102,13469e" filled="t" fillcolor="#F2F2F2" stroked="f">
                <v:path arrowok="t"/>
                <v:fill/>
              </v:shape>
            </v:group>
            <v:group style="position:absolute;left:5448;top:13123;width:103;height:346" coordorigin="5448,13123" coordsize="103,346">
              <v:shape style="position:absolute;left:5448;top:13123;width:103;height:346" coordorigin="5448,13123" coordsize="103,346" path="m5448,13469l5551,13469,5551,13123,5448,13123,5448,13469e" filled="t" fillcolor="#F2F2F2" stroked="f">
                <v:path arrowok="t"/>
                <v:fill/>
              </v:shape>
            </v:group>
            <v:group style="position:absolute;left:4205;top:13123;width:1243;height:346" coordorigin="4205,13123" coordsize="1243,346">
              <v:shape style="position:absolute;left:4205;top:13123;width:1243;height:346" coordorigin="4205,13123" coordsize="1243,346" path="m4205,13469l5448,13469,5448,13123,4205,13123,4205,13469e" filled="t" fillcolor="#F2F2F2" stroked="f">
                <v:path arrowok="t"/>
                <v:fill/>
              </v:shape>
            </v:group>
            <v:group style="position:absolute;left:5563;top:13123;width:101;height:346" coordorigin="5563,13123" coordsize="101,346">
              <v:shape style="position:absolute;left:5563;top:13123;width:101;height:346" coordorigin="5563,13123" coordsize="101,346" path="m5563,13469l5664,13469,5664,13123,5563,13123,5563,13469e" filled="t" fillcolor="#F2F2F2" stroked="f">
                <v:path arrowok="t"/>
                <v:fill/>
              </v:shape>
            </v:group>
            <v:group style="position:absolute;left:6780;top:13123;width:103;height:346" coordorigin="6780,13123" coordsize="103,346">
              <v:shape style="position:absolute;left:6780;top:13123;width:103;height:346" coordorigin="6780,13123" coordsize="103,346" path="m6780,13469l6883,13469,6883,13123,6780,13123,6780,13469e" filled="t" fillcolor="#F2F2F2" stroked="f">
                <v:path arrowok="t"/>
                <v:fill/>
              </v:shape>
            </v:group>
            <v:group style="position:absolute;left:5664;top:13123;width:1116;height:346" coordorigin="5664,13123" coordsize="1116,346">
              <v:shape style="position:absolute;left:5664;top:13123;width:1116;height:346" coordorigin="5664,13123" coordsize="1116,346" path="m5664,13469l6780,13469,6780,13123,5664,13123,5664,13469e" filled="t" fillcolor="#F2F2F2" stroked="f">
                <v:path arrowok="t"/>
                <v:fill/>
              </v:shape>
            </v:group>
            <v:group style="position:absolute;left:6893;top:13123;width:103;height:346" coordorigin="6893,13123" coordsize="103,346">
              <v:shape style="position:absolute;left:6893;top:13123;width:103;height:346" coordorigin="6893,13123" coordsize="103,346" path="m6893,13469l6996,13469,6996,13123,6893,13123,6893,13469e" filled="t" fillcolor="#F2F2F2" stroked="f">
                <v:path arrowok="t"/>
                <v:fill/>
              </v:shape>
            </v:group>
            <v:group style="position:absolute;left:7973;top:13123;width:103;height:346" coordorigin="7973,13123" coordsize="103,346">
              <v:shape style="position:absolute;left:7973;top:13123;width:103;height:346" coordorigin="7973,13123" coordsize="103,346" path="m7973,13469l8076,13469,8076,13123,7973,13123,7973,13469e" filled="t" fillcolor="#F2F2F2" stroked="f">
                <v:path arrowok="t"/>
                <v:fill/>
              </v:shape>
            </v:group>
            <v:group style="position:absolute;left:6996;top:13123;width:977;height:346" coordorigin="6996,13123" coordsize="977,346">
              <v:shape style="position:absolute;left:6996;top:13123;width:977;height:346" coordorigin="6996,13123" coordsize="977,346" path="m6996,13469l7973,13469,7973,13123,6996,13123,6996,13469e" filled="t" fillcolor="#F2F2F2" stroked="f">
                <v:path arrowok="t"/>
                <v:fill/>
              </v:shape>
            </v:group>
            <v:group style="position:absolute;left:8086;top:13123;width:103;height:346" coordorigin="8086,13123" coordsize="103,346">
              <v:shape style="position:absolute;left:8086;top:13123;width:103;height:346" coordorigin="8086,13123" coordsize="103,346" path="m8086,13469l8189,13469,8189,13123,8086,13123,8086,13469e" filled="t" fillcolor="#F2F2F2" stroked="f">
                <v:path arrowok="t"/>
                <v:fill/>
              </v:shape>
            </v:group>
            <v:group style="position:absolute;left:9168;top:13123;width:103;height:346" coordorigin="9168,13123" coordsize="103,346">
              <v:shape style="position:absolute;left:9168;top:13123;width:103;height:346" coordorigin="9168,13123" coordsize="103,346" path="m9168,13469l9271,13469,9271,13123,9168,13123,9168,13469e" filled="t" fillcolor="#F2F2F2" stroked="f">
                <v:path arrowok="t"/>
                <v:fill/>
              </v:shape>
            </v:group>
            <v:group style="position:absolute;left:8189;top:13123;width:979;height:346" coordorigin="8189,13123" coordsize="979,346">
              <v:shape style="position:absolute;left:8189;top:13123;width:979;height:346" coordorigin="8189,13123" coordsize="979,346" path="m8189,13469l9168,13469,9168,13123,8189,13123,8189,13469e" filled="t" fillcolor="#F2F2F2" stroked="f">
                <v:path arrowok="t"/>
                <v:fill/>
              </v:shape>
            </v:group>
            <v:group style="position:absolute;left:9281;top:13123;width:103;height:346" coordorigin="9281,13123" coordsize="103,346">
              <v:shape style="position:absolute;left:9281;top:13123;width:103;height:346" coordorigin="9281,13123" coordsize="103,346" path="m9281,13469l9384,13469,9384,13123,9281,13123,9281,13469e" filled="t" fillcolor="#F2F2F2" stroked="f">
                <v:path arrowok="t"/>
                <v:fill/>
              </v:shape>
            </v:group>
            <v:group style="position:absolute;left:10296;top:13123;width:103;height:346" coordorigin="10296,13123" coordsize="103,346">
              <v:shape style="position:absolute;left:10296;top:13123;width:103;height:346" coordorigin="10296,13123" coordsize="103,346" path="m10296,13469l10399,13469,10399,13123,10296,13123,10296,13469e" filled="t" fillcolor="#F2F2F2" stroked="f">
                <v:path arrowok="t"/>
                <v:fill/>
              </v:shape>
            </v:group>
            <v:group style="position:absolute;left:9384;top:13123;width:912;height:346" coordorigin="9384,13123" coordsize="912,346">
              <v:shape style="position:absolute;left:9384;top:13123;width:912;height:346" coordorigin="9384,13123" coordsize="912,346" path="m9384,13469l10296,13469,10296,13123,9384,13123,9384,13469e" filled="t" fillcolor="#F2F2F2" stroked="f">
                <v:path arrowok="t"/>
                <v:fill/>
              </v:shape>
            </v:group>
            <v:group style="position:absolute;left:4092;top:13118;width:6317;height:2" coordorigin="4092,13118" coordsize="6317,2">
              <v:shape style="position:absolute;left:4092;top:13118;width:6317;height:2" coordorigin="4092,13118" coordsize="6317,0" path="m4092,13118l10409,13118e" filled="f" stroked="t" strokeweight=".580pt" strokecolor="#000000">
                <v:path arrowok="t"/>
              </v:shape>
            </v:group>
            <v:group style="position:absolute;left:5556;top:13123;width:2;height:2474" coordorigin="5556,13123" coordsize="2,2474">
              <v:shape style="position:absolute;left:5556;top:13123;width:2;height:2474" coordorigin="5556,13123" coordsize="0,2474" path="m5556,13123l5556,15598e" filled="f" stroked="t" strokeweight=".580pt" strokecolor="#000000">
                <v:path arrowok="t"/>
              </v:shape>
            </v:group>
            <v:group style="position:absolute;left:6888;top:13123;width:2;height:2474" coordorigin="6888,13123" coordsize="2,2474">
              <v:shape style="position:absolute;left:6888;top:13123;width:2;height:2474" coordorigin="6888,13123" coordsize="0,2474" path="m6888,13123l6888,15598e" filled="f" stroked="t" strokeweight=".580pt" strokecolor="#000000">
                <v:path arrowok="t"/>
              </v:shape>
            </v:group>
            <v:group style="position:absolute;left:8081;top:13123;width:2;height:2474" coordorigin="8081,13123" coordsize="2,2474">
              <v:shape style="position:absolute;left:8081;top:13123;width:2;height:2474" coordorigin="8081,13123" coordsize="0,2474" path="m8081,13123l8081,15598e" filled="f" stroked="t" strokeweight=".580pt" strokecolor="#000000">
                <v:path arrowok="t"/>
              </v:shape>
            </v:group>
            <v:group style="position:absolute;left:9276;top:13123;width:2;height:2474" coordorigin="9276,13123" coordsize="2,2474">
              <v:shape style="position:absolute;left:9276;top:13123;width:2;height:2474" coordorigin="9276,13123" coordsize="0,2474" path="m9276,13123l9276,15598e" filled="f" stroked="t" strokeweight=".580pt" strokecolor="#000000">
                <v:path arrowok="t"/>
              </v:shape>
            </v:group>
            <v:group style="position:absolute;left:4102;top:13478;width:103;height:346" coordorigin="4102,13478" coordsize="103,346">
              <v:shape style="position:absolute;left:4102;top:13478;width:103;height:346" coordorigin="4102,13478" coordsize="103,346" path="m4102,13824l4205,13824,4205,13478,4102,13478,4102,13824e" filled="t" fillcolor="#F2F2F2" stroked="f">
                <v:path arrowok="t"/>
                <v:fill/>
              </v:shape>
            </v:group>
            <v:group style="position:absolute;left:5448;top:13478;width:103;height:346" coordorigin="5448,13478" coordsize="103,346">
              <v:shape style="position:absolute;left:5448;top:13478;width:103;height:346" coordorigin="5448,13478" coordsize="103,346" path="m5448,13824l5551,13824,5551,13478,5448,13478,5448,13824e" filled="t" fillcolor="#F2F2F2" stroked="f">
                <v:path arrowok="t"/>
                <v:fill/>
              </v:shape>
            </v:group>
            <v:group style="position:absolute;left:4205;top:13478;width:1243;height:346" coordorigin="4205,13478" coordsize="1243,346">
              <v:shape style="position:absolute;left:4205;top:13478;width:1243;height:346" coordorigin="4205,13478" coordsize="1243,346" path="m4205,13824l5448,13824,5448,13478,4205,13478,4205,13824e" filled="t" fillcolor="#F2F2F2" stroked="f">
                <v:path arrowok="t"/>
                <v:fill/>
              </v:shape>
            </v:group>
            <v:group style="position:absolute;left:5563;top:13478;width:101;height:346" coordorigin="5563,13478" coordsize="101,346">
              <v:shape style="position:absolute;left:5563;top:13478;width:101;height:346" coordorigin="5563,13478" coordsize="101,346" path="m5563,13824l5664,13824,5664,13478,5563,13478,5563,13824e" filled="t" fillcolor="#F2F2F2" stroked="f">
                <v:path arrowok="t"/>
                <v:fill/>
              </v:shape>
            </v:group>
            <v:group style="position:absolute;left:6780;top:13478;width:103;height:346" coordorigin="6780,13478" coordsize="103,346">
              <v:shape style="position:absolute;left:6780;top:13478;width:103;height:346" coordorigin="6780,13478" coordsize="103,346" path="m6780,13824l6883,13824,6883,13478,6780,13478,6780,13824e" filled="t" fillcolor="#F2F2F2" stroked="f">
                <v:path arrowok="t"/>
                <v:fill/>
              </v:shape>
            </v:group>
            <v:group style="position:absolute;left:5664;top:13478;width:1116;height:346" coordorigin="5664,13478" coordsize="1116,346">
              <v:shape style="position:absolute;left:5664;top:13478;width:1116;height:346" coordorigin="5664,13478" coordsize="1116,346" path="m5664,13824l6780,13824,6780,13478,5664,13478,5664,13824e" filled="t" fillcolor="#F2F2F2" stroked="f">
                <v:path arrowok="t"/>
                <v:fill/>
              </v:shape>
            </v:group>
            <v:group style="position:absolute;left:6893;top:13478;width:103;height:346" coordorigin="6893,13478" coordsize="103,346">
              <v:shape style="position:absolute;left:6893;top:13478;width:103;height:346" coordorigin="6893,13478" coordsize="103,346" path="m6893,13824l6996,13824,6996,13478,6893,13478,6893,13824e" filled="t" fillcolor="#F2F2F2" stroked="f">
                <v:path arrowok="t"/>
                <v:fill/>
              </v:shape>
            </v:group>
            <v:group style="position:absolute;left:7973;top:13478;width:103;height:346" coordorigin="7973,13478" coordsize="103,346">
              <v:shape style="position:absolute;left:7973;top:13478;width:103;height:346" coordorigin="7973,13478" coordsize="103,346" path="m7973,13824l8076,13824,8076,13478,7973,13478,7973,13824e" filled="t" fillcolor="#F2F2F2" stroked="f">
                <v:path arrowok="t"/>
                <v:fill/>
              </v:shape>
            </v:group>
            <v:group style="position:absolute;left:6996;top:13478;width:977;height:346" coordorigin="6996,13478" coordsize="977,346">
              <v:shape style="position:absolute;left:6996;top:13478;width:977;height:346" coordorigin="6996,13478" coordsize="977,346" path="m6996,13824l7973,13824,7973,13478,6996,13478,6996,13824e" filled="t" fillcolor="#F2F2F2" stroked="f">
                <v:path arrowok="t"/>
                <v:fill/>
              </v:shape>
            </v:group>
            <v:group style="position:absolute;left:8086;top:13478;width:103;height:346" coordorigin="8086,13478" coordsize="103,346">
              <v:shape style="position:absolute;left:8086;top:13478;width:103;height:346" coordorigin="8086,13478" coordsize="103,346" path="m8086,13824l8189,13824,8189,13478,8086,13478,8086,13824e" filled="t" fillcolor="#F2F2F2" stroked="f">
                <v:path arrowok="t"/>
                <v:fill/>
              </v:shape>
            </v:group>
            <v:group style="position:absolute;left:9168;top:13478;width:103;height:346" coordorigin="9168,13478" coordsize="103,346">
              <v:shape style="position:absolute;left:9168;top:13478;width:103;height:346" coordorigin="9168,13478" coordsize="103,346" path="m9168,13824l9271,13824,9271,13478,9168,13478,9168,13824e" filled="t" fillcolor="#F2F2F2" stroked="f">
                <v:path arrowok="t"/>
                <v:fill/>
              </v:shape>
            </v:group>
            <v:group style="position:absolute;left:8189;top:13478;width:979;height:346" coordorigin="8189,13478" coordsize="979,346">
              <v:shape style="position:absolute;left:8189;top:13478;width:979;height:346" coordorigin="8189,13478" coordsize="979,346" path="m8189,13824l9168,13824,9168,13478,8189,13478,8189,13824e" filled="t" fillcolor="#F2F2F2" stroked="f">
                <v:path arrowok="t"/>
                <v:fill/>
              </v:shape>
            </v:group>
            <v:group style="position:absolute;left:9281;top:13478;width:103;height:346" coordorigin="9281,13478" coordsize="103,346">
              <v:shape style="position:absolute;left:9281;top:13478;width:103;height:346" coordorigin="9281,13478" coordsize="103,346" path="m9281,13824l9384,13824,9384,13478,9281,13478,9281,13824e" filled="t" fillcolor="#F2F2F2" stroked="f">
                <v:path arrowok="t"/>
                <v:fill/>
              </v:shape>
            </v:group>
            <v:group style="position:absolute;left:10296;top:13478;width:103;height:346" coordorigin="10296,13478" coordsize="103,346">
              <v:shape style="position:absolute;left:10296;top:13478;width:103;height:346" coordorigin="10296,13478" coordsize="103,346" path="m10296,13824l10399,13824,10399,13478,10296,13478,10296,13824e" filled="t" fillcolor="#F2F2F2" stroked="f">
                <v:path arrowok="t"/>
                <v:fill/>
              </v:shape>
            </v:group>
            <v:group style="position:absolute;left:9384;top:13478;width:912;height:346" coordorigin="9384,13478" coordsize="912,346">
              <v:shape style="position:absolute;left:9384;top:13478;width:912;height:346" coordorigin="9384,13478" coordsize="912,346" path="m9384,13824l10296,13824,10296,13478,9384,13478,9384,13824e" filled="t" fillcolor="#F2F2F2" stroked="f">
                <v:path arrowok="t"/>
                <v:fill/>
              </v:shape>
            </v:group>
            <v:group style="position:absolute;left:4092;top:13474;width:6317;height:2" coordorigin="4092,13474" coordsize="6317,2">
              <v:shape style="position:absolute;left:4092;top:13474;width:6317;height:2" coordorigin="4092,13474" coordsize="6317,0" path="m4092,13474l10409,13474e" filled="f" stroked="t" strokeweight=".580pt" strokecolor="#000000">
                <v:path arrowok="t"/>
              </v:shape>
            </v:group>
            <v:group style="position:absolute;left:3989;top:13834;width:103;height:343" coordorigin="3989,13834" coordsize="103,343">
              <v:shape style="position:absolute;left:3989;top:13834;width:103;height:343" coordorigin="3989,13834" coordsize="103,343" path="m3989,14177l4092,14177,4092,13834,3989,13834,3989,14177e" filled="t" fillcolor="#F2F2F2" stroked="f">
                <v:path arrowok="t"/>
                <v:fill/>
              </v:shape>
            </v:group>
            <v:group style="position:absolute;left:1444;top:13834;width:86;height:1762" coordorigin="1444,13834" coordsize="86,1762">
              <v:shape style="position:absolute;left:1444;top:13834;width:86;height:1762" coordorigin="1444,13834" coordsize="86,1762" path="m1444,15595l1530,15595,1530,13834,1444,13834,1444,15595xe" filled="t" fillcolor="#0070C0" stroked="f">
                <v:path arrowok="t"/>
                <v:fill/>
              </v:shape>
            </v:group>
            <v:group style="position:absolute;left:1878;top:13834;width:88;height:1762" coordorigin="1878,13834" coordsize="88,1762">
              <v:shape style="position:absolute;left:1878;top:13834;width:88;height:1762" coordorigin="1878,13834" coordsize="88,1762" path="m1878,15595l1967,15595,1967,13834,1878,13834,1878,15595xe" filled="t" fillcolor="#0070C0" stroked="f">
                <v:path arrowok="t"/>
                <v:fill/>
              </v:shape>
            </v:group>
            <v:group style="position:absolute;left:1529;top:13834;width:350;height:1762" coordorigin="1529,13834" coordsize="350,1762">
              <v:shape style="position:absolute;left:1529;top:13834;width:350;height:1762" coordorigin="1529,13834" coordsize="350,1762" path="m1529,15595l1879,15595,1879,13834,1529,13834,1529,15595e" filled="t" fillcolor="#0070C0" stroked="f">
                <v:path arrowok="t"/>
                <v:fill/>
              </v:shape>
            </v:group>
            <v:group style="position:absolute;left:1975;top:13834;width:103;height:343" coordorigin="1975,13834" coordsize="103,343">
              <v:shape style="position:absolute;left:1975;top:13834;width:103;height:343" coordorigin="1975,13834" coordsize="103,343" path="m1975,14177l2078,14177,2078,13834,1975,13834,1975,14177e" filled="t" fillcolor="#F2F2F2" stroked="f">
                <v:path arrowok="t"/>
                <v:fill/>
              </v:shape>
            </v:group>
            <v:group style="position:absolute;left:3482;top:13834;width:103;height:343" coordorigin="3482,13834" coordsize="103,343">
              <v:shape style="position:absolute;left:3482;top:13834;width:103;height:343" coordorigin="3482,13834" coordsize="103,343" path="m3482,14177l3586,14177,3586,13834,3482,13834,3482,14177e" filled="t" fillcolor="#F2F2F2" stroked="f">
                <v:path arrowok="t"/>
                <v:fill/>
              </v:shape>
            </v:group>
            <v:group style="position:absolute;left:2078;top:13834;width:1404;height:343" coordorigin="2078,13834" coordsize="1404,343">
              <v:shape style="position:absolute;left:2078;top:13834;width:1404;height:343" coordorigin="2078,13834" coordsize="1404,343" path="m2078,14177l3482,14177,3482,13834,2078,13834,2078,14177e" filled="t" fillcolor="#F2F2F2" stroked="f">
                <v:path arrowok="t"/>
                <v:fill/>
              </v:shape>
            </v:group>
            <v:group style="position:absolute;left:3595;top:13834;width:103;height:343" coordorigin="3595,13834" coordsize="103,343">
              <v:shape style="position:absolute;left:3595;top:13834;width:103;height:343" coordorigin="3595,13834" coordsize="103,343" path="m3595,14177l3698,14177,3698,13834,3595,13834,3595,14177e" filled="t" fillcolor="#F2F2F2" stroked="f">
                <v:path arrowok="t"/>
                <v:fill/>
              </v:shape>
            </v:group>
            <v:group style="position:absolute;left:3698;top:13834;width:290;height:343" coordorigin="3698,13834" coordsize="290,343">
              <v:shape style="position:absolute;left:3698;top:13834;width:290;height:343" coordorigin="3698,13834" coordsize="290,343" path="m3698,14177l3989,14177,3989,13834,3698,13834,3698,14177e" filled="t" fillcolor="#F2F2F2" stroked="f">
                <v:path arrowok="t"/>
                <v:fill/>
              </v:shape>
            </v:group>
            <v:group style="position:absolute;left:4102;top:13834;width:103;height:343" coordorigin="4102,13834" coordsize="103,343">
              <v:shape style="position:absolute;left:4102;top:13834;width:103;height:343" coordorigin="4102,13834" coordsize="103,343" path="m4102,14177l4205,14177,4205,13834,4102,13834,4102,14177e" filled="t" fillcolor="#00FF00" stroked="f">
                <v:path arrowok="t"/>
                <v:fill/>
              </v:shape>
            </v:group>
            <v:group style="position:absolute;left:5448;top:13834;width:103;height:343" coordorigin="5448,13834" coordsize="103,343">
              <v:shape style="position:absolute;left:5448;top:13834;width:103;height:343" coordorigin="5448,13834" coordsize="103,343" path="m5448,14177l5551,14177,5551,13834,5448,13834,5448,14177e" filled="t" fillcolor="#00FF00" stroked="f">
                <v:path arrowok="t"/>
                <v:fill/>
              </v:shape>
            </v:group>
            <v:group style="position:absolute;left:4205;top:13834;width:1243;height:343" coordorigin="4205,13834" coordsize="1243,343">
              <v:shape style="position:absolute;left:4205;top:13834;width:1243;height:343" coordorigin="4205,13834" coordsize="1243,343" path="m4205,14177l5448,14177,5448,13834,4205,13834,4205,14177e" filled="t" fillcolor="#00FF00" stroked="f">
                <v:path arrowok="t"/>
                <v:fill/>
              </v:shape>
            </v:group>
            <v:group style="position:absolute;left:5563;top:13834;width:101;height:343" coordorigin="5563,13834" coordsize="101,343">
              <v:shape style="position:absolute;left:5563;top:13834;width:101;height:343" coordorigin="5563,13834" coordsize="101,343" path="m5563,14177l5664,14177,5664,13834,5563,13834,5563,14177e" filled="t" fillcolor="#FFFF00" stroked="f">
                <v:path arrowok="t"/>
                <v:fill/>
              </v:shape>
            </v:group>
            <v:group style="position:absolute;left:6780;top:13834;width:103;height:343" coordorigin="6780,13834" coordsize="103,343">
              <v:shape style="position:absolute;left:6780;top:13834;width:103;height:343" coordorigin="6780,13834" coordsize="103,343" path="m6780,14177l6883,14177,6883,13834,6780,13834,6780,14177e" filled="t" fillcolor="#FFFF00" stroked="f">
                <v:path arrowok="t"/>
                <v:fill/>
              </v:shape>
            </v:group>
            <v:group style="position:absolute;left:5664;top:13834;width:1116;height:343" coordorigin="5664,13834" coordsize="1116,343">
              <v:shape style="position:absolute;left:5664;top:13834;width:1116;height:343" coordorigin="5664,13834" coordsize="1116,343" path="m5664,14177l6780,14177,6780,13834,5664,13834,5664,14177e" filled="t" fillcolor="#FFFF00" stroked="f">
                <v:path arrowok="t"/>
                <v:fill/>
              </v:shape>
            </v:group>
            <v:group style="position:absolute;left:6893;top:13834;width:103;height:343" coordorigin="6893,13834" coordsize="103,343">
              <v:shape style="position:absolute;left:6893;top:13834;width:103;height:343" coordorigin="6893,13834" coordsize="103,343" path="m6893,14177l6996,14177,6996,13834,6893,13834,6893,14177e" filled="t" fillcolor="#FF9900" stroked="f">
                <v:path arrowok="t"/>
                <v:fill/>
              </v:shape>
            </v:group>
            <v:group style="position:absolute;left:7973;top:13834;width:103;height:343" coordorigin="7973,13834" coordsize="103,343">
              <v:shape style="position:absolute;left:7973;top:13834;width:103;height:343" coordorigin="7973,13834" coordsize="103,343" path="m7973,14177l8076,14177,8076,13834,7973,13834,7973,14177e" filled="t" fillcolor="#FF9900" stroked="f">
                <v:path arrowok="t"/>
                <v:fill/>
              </v:shape>
            </v:group>
            <v:group style="position:absolute;left:6996;top:13834;width:977;height:343" coordorigin="6996,13834" coordsize="977,343">
              <v:shape style="position:absolute;left:6996;top:13834;width:977;height:343" coordorigin="6996,13834" coordsize="977,343" path="m6996,14177l7973,14177,7973,13834,6996,13834,6996,14177e" filled="t" fillcolor="#FF9900" stroked="f">
                <v:path arrowok="t"/>
                <v:fill/>
              </v:shape>
            </v:group>
            <v:group style="position:absolute;left:8086;top:13834;width:103;height:343" coordorigin="8086,13834" coordsize="103,343">
              <v:shape style="position:absolute;left:8086;top:13834;width:103;height:343" coordorigin="8086,13834" coordsize="103,343" path="m8086,14177l8189,14177,8189,13834,8086,13834,8086,14177e" filled="t" fillcolor="#FF0000" stroked="f">
                <v:path arrowok="t"/>
                <v:fill/>
              </v:shape>
            </v:group>
            <v:group style="position:absolute;left:9168;top:13834;width:103;height:343" coordorigin="9168,13834" coordsize="103,343">
              <v:shape style="position:absolute;left:9168;top:13834;width:103;height:343" coordorigin="9168,13834" coordsize="103,343" path="m9168,14177l9271,14177,9271,13834,9168,13834,9168,14177e" filled="t" fillcolor="#FF0000" stroked="f">
                <v:path arrowok="t"/>
                <v:fill/>
              </v:shape>
            </v:group>
            <v:group style="position:absolute;left:8189;top:13834;width:979;height:343" coordorigin="8189,13834" coordsize="979,343">
              <v:shape style="position:absolute;left:8189;top:13834;width:979;height:343" coordorigin="8189,13834" coordsize="979,343" path="m8189,14177l9168,14177,9168,13834,8189,13834,8189,14177e" filled="t" fillcolor="#FF0000" stroked="f">
                <v:path arrowok="t"/>
                <v:fill/>
              </v:shape>
            </v:group>
            <v:group style="position:absolute;left:9281;top:13834;width:103;height:343" coordorigin="9281,13834" coordsize="103,343">
              <v:shape style="position:absolute;left:9281;top:13834;width:103;height:343" coordorigin="9281,13834" coordsize="103,343" path="m9281,14177l9384,14177,9384,13834,9281,13834,9281,14177e" filled="t" fillcolor="#FF0000" stroked="f">
                <v:path arrowok="t"/>
                <v:fill/>
              </v:shape>
            </v:group>
            <v:group style="position:absolute;left:10296;top:13834;width:103;height:343" coordorigin="10296,13834" coordsize="103,343">
              <v:shape style="position:absolute;left:10296;top:13834;width:103;height:343" coordorigin="10296,13834" coordsize="103,343" path="m10296,14177l10399,14177,10399,13834,10296,13834,10296,14177e" filled="t" fillcolor="#FF0000" stroked="f">
                <v:path arrowok="t"/>
                <v:fill/>
              </v:shape>
            </v:group>
            <v:group style="position:absolute;left:9384;top:13834;width:912;height:343" coordorigin="9384,13834" coordsize="912,343">
              <v:shape style="position:absolute;left:9384;top:13834;width:912;height:343" coordorigin="9384,13834" coordsize="912,343" path="m9384,14177l10296,14177,10296,13834,9384,13834,9384,14177e" filled="t" fillcolor="#FF0000" stroked="f">
                <v:path arrowok="t"/>
                <v:fill/>
              </v:shape>
            </v:group>
            <v:group style="position:absolute;left:1435;top:13829;width:8974;height:2" coordorigin="1435,13829" coordsize="8974,2">
              <v:shape style="position:absolute;left:1435;top:13829;width:8974;height:2" coordorigin="1435,13829" coordsize="8974,0" path="m1435,13829l10409,13829e" filled="f" stroked="t" strokeweight=".581pt" strokecolor="#000000">
                <v:path arrowok="t"/>
              </v:shape>
            </v:group>
            <v:group style="position:absolute;left:1434;top:13834;width:12;height:1764" coordorigin="1434,13834" coordsize="12,1764">
              <v:shape style="position:absolute;left:1434;top:13834;width:12;height:1764" coordorigin="1434,13834" coordsize="12,1764" path="m1434,15598l1446,15598,1446,13834,1434,13834,1434,15598xe" filled="t" fillcolor="#000000" stroked="f">
                <v:path arrowok="t"/>
                <v:fill/>
              </v:shape>
            </v:group>
            <v:group style="position:absolute;left:1965;top:13834;width:12;height:1764" coordorigin="1965,13834" coordsize="12,1764">
              <v:shape style="position:absolute;left:1965;top:13834;width:12;height:1764" coordorigin="1965,13834" coordsize="12,1764" path="m1965,15598l1976,15598,1976,13834,1965,13834,1965,15598xe" filled="t" fillcolor="#000000" stroked="f">
                <v:path arrowok="t"/>
                <v:fill/>
              </v:shape>
            </v:group>
            <v:group style="position:absolute;left:3590;top:13834;width:2;height:1764" coordorigin="3590,13834" coordsize="2,1764">
              <v:shape style="position:absolute;left:3590;top:13834;width:2;height:1764" coordorigin="3590,13834" coordsize="0,1764" path="m3590,13834l3590,15598e" filled="f" stroked="t" strokeweight=".580pt" strokecolor="#000000">
                <v:path arrowok="t"/>
              </v:shape>
            </v:group>
            <v:group style="position:absolute;left:1975;top:14189;width:103;height:343" coordorigin="1975,14189" coordsize="103,343">
              <v:shape style="position:absolute;left:1975;top:14189;width:103;height:343" coordorigin="1975,14189" coordsize="103,343" path="m1975,14532l2078,14532,2078,14189,1975,14189,1975,14532e" filled="t" fillcolor="#F2F2F2" stroked="f">
                <v:path arrowok="t"/>
                <v:fill/>
              </v:shape>
            </v:group>
            <v:group style="position:absolute;left:3482;top:14189;width:103;height:343" coordorigin="3482,14189" coordsize="103,343">
              <v:shape style="position:absolute;left:3482;top:14189;width:103;height:343" coordorigin="3482,14189" coordsize="103,343" path="m3482,14532l3586,14532,3586,14189,3482,14189,3482,14532e" filled="t" fillcolor="#F2F2F2" stroked="f">
                <v:path arrowok="t"/>
                <v:fill/>
              </v:shape>
            </v:group>
            <v:group style="position:absolute;left:2078;top:14189;width:1404;height:343" coordorigin="2078,14189" coordsize="1404,343">
              <v:shape style="position:absolute;left:2078;top:14189;width:1404;height:343" coordorigin="2078,14189" coordsize="1404,343" path="m2078,14532l3482,14532,3482,14189,2078,14189,2078,14532e" filled="t" fillcolor="#F2F2F2" stroked="f">
                <v:path arrowok="t"/>
                <v:fill/>
              </v:shape>
            </v:group>
            <v:group style="position:absolute;left:3595;top:14189;width:103;height:343" coordorigin="3595,14189" coordsize="103,343">
              <v:shape style="position:absolute;left:3595;top:14189;width:103;height:343" coordorigin="3595,14189" coordsize="103,343" path="m3595,14532l3698,14532,3698,14189,3595,14189,3595,14532e" filled="t" fillcolor="#F2F2F2" stroked="f">
                <v:path arrowok="t"/>
                <v:fill/>
              </v:shape>
            </v:group>
            <v:group style="position:absolute;left:3989;top:14189;width:103;height:343" coordorigin="3989,14189" coordsize="103,343">
              <v:shape style="position:absolute;left:3989;top:14189;width:103;height:343" coordorigin="3989,14189" coordsize="103,343" path="m3989,14532l4092,14532,4092,14189,3989,14189,3989,14532e" filled="t" fillcolor="#F2F2F2" stroked="f">
                <v:path arrowok="t"/>
                <v:fill/>
              </v:shape>
            </v:group>
            <v:group style="position:absolute;left:3698;top:14189;width:290;height:343" coordorigin="3698,14189" coordsize="290,343">
              <v:shape style="position:absolute;left:3698;top:14189;width:290;height:343" coordorigin="3698,14189" coordsize="290,343" path="m3698,14532l3989,14532,3989,14189,3698,14189,3698,14532e" filled="t" fillcolor="#F2F2F2" stroked="f">
                <v:path arrowok="t"/>
                <v:fill/>
              </v:shape>
            </v:group>
            <v:group style="position:absolute;left:4102;top:14189;width:103;height:343" coordorigin="4102,14189" coordsize="103,343">
              <v:shape style="position:absolute;left:4102;top:14189;width:103;height:343" coordorigin="4102,14189" coordsize="103,343" path="m4102,14532l4205,14532,4205,14189,4102,14189,4102,14532e" filled="t" fillcolor="#00FFFF" stroked="f">
                <v:path arrowok="t"/>
                <v:fill/>
              </v:shape>
            </v:group>
            <v:group style="position:absolute;left:5448;top:14189;width:103;height:343" coordorigin="5448,14189" coordsize="103,343">
              <v:shape style="position:absolute;left:5448;top:14189;width:103;height:343" coordorigin="5448,14189" coordsize="103,343" path="m5448,14532l5551,14532,5551,14189,5448,14189,5448,14532e" filled="t" fillcolor="#00FFFF" stroked="f">
                <v:path arrowok="t"/>
                <v:fill/>
              </v:shape>
            </v:group>
            <v:group style="position:absolute;left:4205;top:14189;width:1243;height:343" coordorigin="4205,14189" coordsize="1243,343">
              <v:shape style="position:absolute;left:4205;top:14189;width:1243;height:343" coordorigin="4205,14189" coordsize="1243,343" path="m4205,14532l5448,14532,5448,14189,4205,14189,4205,14532e" filled="t" fillcolor="#00FFFF" stroked="f">
                <v:path arrowok="t"/>
                <v:fill/>
              </v:shape>
            </v:group>
            <v:group style="position:absolute;left:5563;top:14189;width:101;height:343" coordorigin="5563,14189" coordsize="101,343">
              <v:shape style="position:absolute;left:5563;top:14189;width:101;height:343" coordorigin="5563,14189" coordsize="101,343" path="m5563,14532l5664,14532,5664,14189,5563,14189,5563,14532e" filled="t" fillcolor="#FFFF00" stroked="f">
                <v:path arrowok="t"/>
                <v:fill/>
              </v:shape>
            </v:group>
            <v:group style="position:absolute;left:6780;top:14189;width:103;height:343" coordorigin="6780,14189" coordsize="103,343">
              <v:shape style="position:absolute;left:6780;top:14189;width:103;height:343" coordorigin="6780,14189" coordsize="103,343" path="m6780,14532l6883,14532,6883,14189,6780,14189,6780,14532e" filled="t" fillcolor="#FFFF00" stroked="f">
                <v:path arrowok="t"/>
                <v:fill/>
              </v:shape>
            </v:group>
            <v:group style="position:absolute;left:5664;top:14189;width:1116;height:343" coordorigin="5664,14189" coordsize="1116,343">
              <v:shape style="position:absolute;left:5664;top:14189;width:1116;height:343" coordorigin="5664,14189" coordsize="1116,343" path="m5664,14532l6780,14532,6780,14189,5664,14189,5664,14532e" filled="t" fillcolor="#FFFF00" stroked="f">
                <v:path arrowok="t"/>
                <v:fill/>
              </v:shape>
            </v:group>
            <v:group style="position:absolute;left:6893;top:14189;width:103;height:343" coordorigin="6893,14189" coordsize="103,343">
              <v:shape style="position:absolute;left:6893;top:14189;width:103;height:343" coordorigin="6893,14189" coordsize="103,343" path="m6893,14532l6996,14532,6996,14189,6893,14189,6893,14532e" filled="t" fillcolor="#FFFF00" stroked="f">
                <v:path arrowok="t"/>
                <v:fill/>
              </v:shape>
            </v:group>
            <v:group style="position:absolute;left:7973;top:14189;width:103;height:343" coordorigin="7973,14189" coordsize="103,343">
              <v:shape style="position:absolute;left:7973;top:14189;width:103;height:343" coordorigin="7973,14189" coordsize="103,343" path="m7973,14532l8076,14532,8076,14189,7973,14189,7973,14532e" filled="t" fillcolor="#FFFF00" stroked="f">
                <v:path arrowok="t"/>
                <v:fill/>
              </v:shape>
            </v:group>
            <v:group style="position:absolute;left:6996;top:14189;width:977;height:343" coordorigin="6996,14189" coordsize="977,343">
              <v:shape style="position:absolute;left:6996;top:14189;width:977;height:343" coordorigin="6996,14189" coordsize="977,343" path="m6996,14532l7973,14532,7973,14189,6996,14189,6996,14532e" filled="t" fillcolor="#FFFF00" stroked="f">
                <v:path arrowok="t"/>
                <v:fill/>
              </v:shape>
            </v:group>
            <v:group style="position:absolute;left:8086;top:14189;width:103;height:343" coordorigin="8086,14189" coordsize="103,343">
              <v:shape style="position:absolute;left:8086;top:14189;width:103;height:343" coordorigin="8086,14189" coordsize="103,343" path="m8086,14532l8189,14532,8189,14189,8086,14189,8086,14532e" filled="t" fillcolor="#FF9900" stroked="f">
                <v:path arrowok="t"/>
                <v:fill/>
              </v:shape>
            </v:group>
            <v:group style="position:absolute;left:9168;top:14189;width:103;height:343" coordorigin="9168,14189" coordsize="103,343">
              <v:shape style="position:absolute;left:9168;top:14189;width:103;height:343" coordorigin="9168,14189" coordsize="103,343" path="m9168,14532l9271,14532,9271,14189,9168,14189,9168,14532e" filled="t" fillcolor="#FF9900" stroked="f">
                <v:path arrowok="t"/>
                <v:fill/>
              </v:shape>
            </v:group>
            <v:group style="position:absolute;left:8189;top:14189;width:979;height:343" coordorigin="8189,14189" coordsize="979,343">
              <v:shape style="position:absolute;left:8189;top:14189;width:979;height:343" coordorigin="8189,14189" coordsize="979,343" path="m8189,14532l9168,14532,9168,14189,8189,14189,8189,14532e" filled="t" fillcolor="#FF9900" stroked="f">
                <v:path arrowok="t"/>
                <v:fill/>
              </v:shape>
            </v:group>
            <v:group style="position:absolute;left:9281;top:14189;width:103;height:343" coordorigin="9281,14189" coordsize="103,343">
              <v:shape style="position:absolute;left:9281;top:14189;width:103;height:343" coordorigin="9281,14189" coordsize="103,343" path="m9281,14532l9384,14532,9384,14189,9281,14189,9281,14532e" filled="t" fillcolor="#FF0000" stroked="f">
                <v:path arrowok="t"/>
                <v:fill/>
              </v:shape>
            </v:group>
            <v:group style="position:absolute;left:10296;top:14189;width:103;height:343" coordorigin="10296,14189" coordsize="103,343">
              <v:shape style="position:absolute;left:10296;top:14189;width:103;height:343" coordorigin="10296,14189" coordsize="103,343" path="m10296,14532l10399,14532,10399,14189,10296,14189,10296,14532e" filled="t" fillcolor="#FF0000" stroked="f">
                <v:path arrowok="t"/>
                <v:fill/>
              </v:shape>
            </v:group>
            <v:group style="position:absolute;left:9384;top:14189;width:912;height:343" coordorigin="9384,14189" coordsize="912,343">
              <v:shape style="position:absolute;left:9384;top:14189;width:912;height:343" coordorigin="9384,14189" coordsize="912,343" path="m9384,14532l10296,14532,10296,14189,9384,14189,9384,14532e" filled="t" fillcolor="#FF0000" stroked="f">
                <v:path arrowok="t"/>
                <v:fill/>
              </v:shape>
            </v:group>
            <v:group style="position:absolute;left:1966;top:14182;width:8443;height:2" coordorigin="1966,14182" coordsize="8443,2">
              <v:shape style="position:absolute;left:1966;top:14182;width:8443;height:2" coordorigin="1966,14182" coordsize="8443,0" path="m1966,14182l10409,14182e" filled="f" stroked="t" strokeweight=".581pt" strokecolor="#000000">
                <v:path arrowok="t"/>
              </v:shape>
            </v:group>
            <v:group style="position:absolute;left:1975;top:14542;width:103;height:346" coordorigin="1975,14542" coordsize="103,346">
              <v:shape style="position:absolute;left:1975;top:14542;width:103;height:346" coordorigin="1975,14542" coordsize="103,346" path="m1975,14887l2078,14887,2078,14542,1975,14542,1975,14887e" filled="t" fillcolor="#F2F2F2" stroked="f">
                <v:path arrowok="t"/>
                <v:fill/>
              </v:shape>
            </v:group>
            <v:group style="position:absolute;left:3482;top:14542;width:103;height:346" coordorigin="3482,14542" coordsize="103,346">
              <v:shape style="position:absolute;left:3482;top:14542;width:103;height:346" coordorigin="3482,14542" coordsize="103,346" path="m3482,14887l3586,14887,3586,14542,3482,14542,3482,14887e" filled="t" fillcolor="#F2F2F2" stroked="f">
                <v:path arrowok="t"/>
                <v:fill/>
              </v:shape>
            </v:group>
            <v:group style="position:absolute;left:2078;top:14542;width:1404;height:346" coordorigin="2078,14542" coordsize="1404,346">
              <v:shape style="position:absolute;left:2078;top:14542;width:1404;height:346" coordorigin="2078,14542" coordsize="1404,346" path="m2078,14887l3482,14887,3482,14542,2078,14542,2078,14887e" filled="t" fillcolor="#F2F2F2" stroked="f">
                <v:path arrowok="t"/>
                <v:fill/>
              </v:shape>
            </v:group>
            <v:group style="position:absolute;left:3595;top:14542;width:103;height:346" coordorigin="3595,14542" coordsize="103,346">
              <v:shape style="position:absolute;left:3595;top:14542;width:103;height:346" coordorigin="3595,14542" coordsize="103,346" path="m3595,14887l3698,14887,3698,14542,3595,14542,3595,14887e" filled="t" fillcolor="#F2F2F2" stroked="f">
                <v:path arrowok="t"/>
                <v:fill/>
              </v:shape>
            </v:group>
            <v:group style="position:absolute;left:3989;top:14542;width:103;height:346" coordorigin="3989,14542" coordsize="103,346">
              <v:shape style="position:absolute;left:3989;top:14542;width:103;height:346" coordorigin="3989,14542" coordsize="103,346" path="m3989,14887l4092,14887,4092,14542,3989,14542,3989,14887e" filled="t" fillcolor="#F2F2F2" stroked="f">
                <v:path arrowok="t"/>
                <v:fill/>
              </v:shape>
            </v:group>
            <v:group style="position:absolute;left:3698;top:14542;width:290;height:346" coordorigin="3698,14542" coordsize="290,346">
              <v:shape style="position:absolute;left:3698;top:14542;width:290;height:346" coordorigin="3698,14542" coordsize="290,346" path="m3698,14887l3989,14887,3989,14542,3698,14542,3698,14887e" filled="t" fillcolor="#F2F2F2" stroked="f">
                <v:path arrowok="t"/>
                <v:fill/>
              </v:shape>
            </v:group>
            <v:group style="position:absolute;left:4102;top:14542;width:103;height:346" coordorigin="4102,14542" coordsize="103,346">
              <v:shape style="position:absolute;left:4102;top:14542;width:103;height:346" coordorigin="4102,14542" coordsize="103,346" path="m4102,14887l4205,14887,4205,14542,4102,14542,4102,14887e" filled="t" fillcolor="#00FFFF" stroked="f">
                <v:path arrowok="t"/>
                <v:fill/>
              </v:shape>
            </v:group>
            <v:group style="position:absolute;left:5448;top:14542;width:103;height:346" coordorigin="5448,14542" coordsize="103,346">
              <v:shape style="position:absolute;left:5448;top:14542;width:103;height:346" coordorigin="5448,14542" coordsize="103,346" path="m5448,14887l5551,14887,5551,14542,5448,14542,5448,14887e" filled="t" fillcolor="#00FFFF" stroked="f">
                <v:path arrowok="t"/>
                <v:fill/>
              </v:shape>
            </v:group>
            <v:group style="position:absolute;left:4205;top:14542;width:1243;height:346" coordorigin="4205,14542" coordsize="1243,346">
              <v:shape style="position:absolute;left:4205;top:14542;width:1243;height:346" coordorigin="4205,14542" coordsize="1243,346" path="m4205,14887l5448,14887,5448,14542,4205,14542,4205,14887e" filled="t" fillcolor="#00FFFF" stroked="f">
                <v:path arrowok="t"/>
                <v:fill/>
              </v:shape>
            </v:group>
            <v:group style="position:absolute;left:5563;top:14542;width:101;height:346" coordorigin="5563,14542" coordsize="101,346">
              <v:shape style="position:absolute;left:5563;top:14542;width:101;height:346" coordorigin="5563,14542" coordsize="101,346" path="m5563,14887l5664,14887,5664,14542,5563,14542,5563,14887e" filled="t" fillcolor="#00FF00" stroked="f">
                <v:path arrowok="t"/>
                <v:fill/>
              </v:shape>
            </v:group>
            <v:group style="position:absolute;left:6780;top:14542;width:103;height:346" coordorigin="6780,14542" coordsize="103,346">
              <v:shape style="position:absolute;left:6780;top:14542;width:103;height:346" coordorigin="6780,14542" coordsize="103,346" path="m6780,14887l6883,14887,6883,14542,6780,14542,6780,14887e" filled="t" fillcolor="#00FF00" stroked="f">
                <v:path arrowok="t"/>
                <v:fill/>
              </v:shape>
            </v:group>
            <v:group style="position:absolute;left:5664;top:14542;width:1116;height:346" coordorigin="5664,14542" coordsize="1116,346">
              <v:shape style="position:absolute;left:5664;top:14542;width:1116;height:346" coordorigin="5664,14542" coordsize="1116,346" path="m5664,14887l6780,14887,6780,14542,5664,14542,5664,14887e" filled="t" fillcolor="#00FF00" stroked="f">
                <v:path arrowok="t"/>
                <v:fill/>
              </v:shape>
            </v:group>
            <v:group style="position:absolute;left:6893;top:14542;width:103;height:346" coordorigin="6893,14542" coordsize="103,346">
              <v:shape style="position:absolute;left:6893;top:14542;width:103;height:346" coordorigin="6893,14542" coordsize="103,346" path="m6893,14887l6996,14887,6996,14542,6893,14542,6893,14887e" filled="t" fillcolor="#FFFF00" stroked="f">
                <v:path arrowok="t"/>
                <v:fill/>
              </v:shape>
            </v:group>
            <v:group style="position:absolute;left:7973;top:14542;width:103;height:346" coordorigin="7973,14542" coordsize="103,346">
              <v:shape style="position:absolute;left:7973;top:14542;width:103;height:346" coordorigin="7973,14542" coordsize="103,346" path="m7973,14887l8076,14887,8076,14542,7973,14542,7973,14887e" filled="t" fillcolor="#FFFF00" stroked="f">
                <v:path arrowok="t"/>
                <v:fill/>
              </v:shape>
            </v:group>
            <v:group style="position:absolute;left:6996;top:14542;width:977;height:346" coordorigin="6996,14542" coordsize="977,346">
              <v:shape style="position:absolute;left:6996;top:14542;width:977;height:346" coordorigin="6996,14542" coordsize="977,346" path="m6996,14887l7973,14887,7973,14542,6996,14542,6996,14887e" filled="t" fillcolor="#FFFF00" stroked="f">
                <v:path arrowok="t"/>
                <v:fill/>
              </v:shape>
            </v:group>
            <v:group style="position:absolute;left:8086;top:14542;width:103;height:346" coordorigin="8086,14542" coordsize="103,346">
              <v:shape style="position:absolute;left:8086;top:14542;width:103;height:346" coordorigin="8086,14542" coordsize="103,346" path="m8086,14887l8189,14887,8189,14542,8086,14542,8086,14887e" filled="t" fillcolor="#FFFF00" stroked="f">
                <v:path arrowok="t"/>
                <v:fill/>
              </v:shape>
            </v:group>
            <v:group style="position:absolute;left:9168;top:14542;width:103;height:346" coordorigin="9168,14542" coordsize="103,346">
              <v:shape style="position:absolute;left:9168;top:14542;width:103;height:346" coordorigin="9168,14542" coordsize="103,346" path="m9168,14887l9271,14887,9271,14542,9168,14542,9168,14887e" filled="t" fillcolor="#FFFF00" stroked="f">
                <v:path arrowok="t"/>
                <v:fill/>
              </v:shape>
            </v:group>
            <v:group style="position:absolute;left:8189;top:14542;width:979;height:346" coordorigin="8189,14542" coordsize="979,346">
              <v:shape style="position:absolute;left:8189;top:14542;width:979;height:346" coordorigin="8189,14542" coordsize="979,346" path="m8189,14887l9168,14887,9168,14542,8189,14542,8189,14887e" filled="t" fillcolor="#FFFF00" stroked="f">
                <v:path arrowok="t"/>
                <v:fill/>
              </v:shape>
            </v:group>
            <v:group style="position:absolute;left:9281;top:14542;width:103;height:346" coordorigin="9281,14542" coordsize="103,346">
              <v:shape style="position:absolute;left:9281;top:14542;width:103;height:346" coordorigin="9281,14542" coordsize="103,346" path="m9281,14887l9384,14887,9384,14542,9281,14542,9281,14887e" filled="t" fillcolor="#FF9900" stroked="f">
                <v:path arrowok="t"/>
                <v:fill/>
              </v:shape>
            </v:group>
            <v:group style="position:absolute;left:10296;top:14542;width:103;height:346" coordorigin="10296,14542" coordsize="103,346">
              <v:shape style="position:absolute;left:10296;top:14542;width:103;height:346" coordorigin="10296,14542" coordsize="103,346" path="m10296,14887l10399,14887,10399,14542,10296,14542,10296,14887e" filled="t" fillcolor="#FF9900" stroked="f">
                <v:path arrowok="t"/>
                <v:fill/>
              </v:shape>
            </v:group>
            <v:group style="position:absolute;left:9384;top:14542;width:912;height:346" coordorigin="9384,14542" coordsize="912,346">
              <v:shape style="position:absolute;left:9384;top:14542;width:912;height:346" coordorigin="9384,14542" coordsize="912,346" path="m9384,14887l10296,14887,10296,14542,9384,14542,9384,14887e" filled="t" fillcolor="#FF9900" stroked="f">
                <v:path arrowok="t"/>
                <v:fill/>
              </v:shape>
            </v:group>
            <v:group style="position:absolute;left:1966;top:14537;width:8443;height:2" coordorigin="1966,14537" coordsize="8443,2">
              <v:shape style="position:absolute;left:1966;top:14537;width:8443;height:2" coordorigin="1966,14537" coordsize="8443,0" path="m1966,14537l10409,14537e" filled="f" stroked="t" strokeweight=".580pt" strokecolor="#000000">
                <v:path arrowok="t"/>
              </v:shape>
            </v:group>
            <v:group style="position:absolute;left:1975;top:14897;width:103;height:346" coordorigin="1975,14897" coordsize="103,346">
              <v:shape style="position:absolute;left:1975;top:14897;width:103;height:346" coordorigin="1975,14897" coordsize="103,346" path="m1975,15242l2078,15242,2078,14897,1975,14897,1975,15242e" filled="t" fillcolor="#F2F2F2" stroked="f">
                <v:path arrowok="t"/>
                <v:fill/>
              </v:shape>
            </v:group>
            <v:group style="position:absolute;left:3482;top:14897;width:103;height:346" coordorigin="3482,14897" coordsize="103,346">
              <v:shape style="position:absolute;left:3482;top:14897;width:103;height:346" coordorigin="3482,14897" coordsize="103,346" path="m3482,15242l3586,15242,3586,14897,3482,14897,3482,15242e" filled="t" fillcolor="#F2F2F2" stroked="f">
                <v:path arrowok="t"/>
                <v:fill/>
              </v:shape>
            </v:group>
            <v:group style="position:absolute;left:2078;top:14897;width:1404;height:346" coordorigin="2078,14897" coordsize="1404,346">
              <v:shape style="position:absolute;left:2078;top:14897;width:1404;height:346" coordorigin="2078,14897" coordsize="1404,346" path="m2078,15242l3482,15242,3482,14897,2078,14897,2078,15242e" filled="t" fillcolor="#F2F2F2" stroked="f">
                <v:path arrowok="t"/>
                <v:fill/>
              </v:shape>
            </v:group>
            <v:group style="position:absolute;left:3595;top:14897;width:103;height:346" coordorigin="3595,14897" coordsize="103,346">
              <v:shape style="position:absolute;left:3595;top:14897;width:103;height:346" coordorigin="3595,14897" coordsize="103,346" path="m3595,15242l3698,15242,3698,14897,3595,14897,3595,15242e" filled="t" fillcolor="#F2F2F2" stroked="f">
                <v:path arrowok="t"/>
                <v:fill/>
              </v:shape>
            </v:group>
            <v:group style="position:absolute;left:3989;top:14897;width:103;height:346" coordorigin="3989,14897" coordsize="103,346">
              <v:shape style="position:absolute;left:3989;top:14897;width:103;height:346" coordorigin="3989,14897" coordsize="103,346" path="m3989,15242l4092,15242,4092,14897,3989,14897,3989,15242e" filled="t" fillcolor="#F2F2F2" stroked="f">
                <v:path arrowok="t"/>
                <v:fill/>
              </v:shape>
            </v:group>
            <v:group style="position:absolute;left:3698;top:14897;width:290;height:346" coordorigin="3698,14897" coordsize="290,346">
              <v:shape style="position:absolute;left:3698;top:14897;width:290;height:346" coordorigin="3698,14897" coordsize="290,346" path="m3698,15242l3989,15242,3989,14897,3698,14897,3698,15242e" filled="t" fillcolor="#F2F2F2" stroked="f">
                <v:path arrowok="t"/>
                <v:fill/>
              </v:shape>
            </v:group>
            <v:group style="position:absolute;left:4102;top:14897;width:103;height:346" coordorigin="4102,14897" coordsize="103,346">
              <v:shape style="position:absolute;left:4102;top:14897;width:103;height:346" coordorigin="4102,14897" coordsize="103,346" path="m4102,15242l4205,15242,4205,14897,4102,14897,4102,15242e" filled="t" fillcolor="#00FFFF" stroked="f">
                <v:path arrowok="t"/>
                <v:fill/>
              </v:shape>
            </v:group>
            <v:group style="position:absolute;left:5448;top:14897;width:103;height:346" coordorigin="5448,14897" coordsize="103,346">
              <v:shape style="position:absolute;left:5448;top:14897;width:103;height:346" coordorigin="5448,14897" coordsize="103,346" path="m5448,15242l5551,15242,5551,14897,5448,14897,5448,15242e" filled="t" fillcolor="#00FFFF" stroked="f">
                <v:path arrowok="t"/>
                <v:fill/>
              </v:shape>
            </v:group>
            <v:group style="position:absolute;left:4205;top:14897;width:1243;height:346" coordorigin="4205,14897" coordsize="1243,346">
              <v:shape style="position:absolute;left:4205;top:14897;width:1243;height:346" coordorigin="4205,14897" coordsize="1243,346" path="m4205,15242l5448,15242,5448,14897,4205,14897,4205,15242e" filled="t" fillcolor="#00FFFF" stroked="f">
                <v:path arrowok="t"/>
                <v:fill/>
              </v:shape>
            </v:group>
            <v:group style="position:absolute;left:5563;top:14897;width:101;height:346" coordorigin="5563,14897" coordsize="101,346">
              <v:shape style="position:absolute;left:5563;top:14897;width:101;height:346" coordorigin="5563,14897" coordsize="101,346" path="m5563,15242l5664,15242,5664,14897,5563,14897,5563,15242e" filled="t" fillcolor="#00FFFF" stroked="f">
                <v:path arrowok="t"/>
                <v:fill/>
              </v:shape>
            </v:group>
            <v:group style="position:absolute;left:6780;top:14897;width:103;height:346" coordorigin="6780,14897" coordsize="103,346">
              <v:shape style="position:absolute;left:6780;top:14897;width:103;height:346" coordorigin="6780,14897" coordsize="103,346" path="m6780,15242l6883,15242,6883,14897,6780,14897,6780,15242e" filled="t" fillcolor="#00FFFF" stroked="f">
                <v:path arrowok="t"/>
                <v:fill/>
              </v:shape>
            </v:group>
            <v:group style="position:absolute;left:5664;top:14897;width:1116;height:346" coordorigin="5664,14897" coordsize="1116,346">
              <v:shape style="position:absolute;left:5664;top:14897;width:1116;height:346" coordorigin="5664,14897" coordsize="1116,346" path="m5664,15242l6780,15242,6780,14897,5664,14897,5664,15242e" filled="t" fillcolor="#00FFFF" stroked="f">
                <v:path arrowok="t"/>
                <v:fill/>
              </v:shape>
            </v:group>
            <v:group style="position:absolute;left:6893;top:14897;width:103;height:346" coordorigin="6893,14897" coordsize="103,346">
              <v:shape style="position:absolute;left:6893;top:14897;width:103;height:346" coordorigin="6893,14897" coordsize="103,346" path="m6893,15242l6996,15242,6996,14897,6893,14897,6893,15242e" filled="t" fillcolor="#00FF00" stroked="f">
                <v:path arrowok="t"/>
                <v:fill/>
              </v:shape>
            </v:group>
            <v:group style="position:absolute;left:7973;top:14897;width:103;height:346" coordorigin="7973,14897" coordsize="103,346">
              <v:shape style="position:absolute;left:7973;top:14897;width:103;height:346" coordorigin="7973,14897" coordsize="103,346" path="m7973,15242l8076,15242,8076,14897,7973,14897,7973,15242e" filled="t" fillcolor="#00FF00" stroked="f">
                <v:path arrowok="t"/>
                <v:fill/>
              </v:shape>
            </v:group>
            <v:group style="position:absolute;left:6996;top:14897;width:977;height:346" coordorigin="6996,14897" coordsize="977,346">
              <v:shape style="position:absolute;left:6996;top:14897;width:977;height:346" coordorigin="6996,14897" coordsize="977,346" path="m6996,15242l7973,15242,7973,14897,6996,14897,6996,15242e" filled="t" fillcolor="#00FF00" stroked="f">
                <v:path arrowok="t"/>
                <v:fill/>
              </v:shape>
            </v:group>
            <v:group style="position:absolute;left:8086;top:14897;width:103;height:346" coordorigin="8086,14897" coordsize="103,346">
              <v:shape style="position:absolute;left:8086;top:14897;width:103;height:346" coordorigin="8086,14897" coordsize="103,346" path="m8086,15242l8189,15242,8189,14897,8086,14897,8086,15242e" filled="t" fillcolor="#00FF00" stroked="f">
                <v:path arrowok="t"/>
                <v:fill/>
              </v:shape>
            </v:group>
            <v:group style="position:absolute;left:9168;top:14897;width:103;height:346" coordorigin="9168,14897" coordsize="103,346">
              <v:shape style="position:absolute;left:9168;top:14897;width:103;height:346" coordorigin="9168,14897" coordsize="103,346" path="m9168,15242l9271,15242,9271,14897,9168,14897,9168,15242e" filled="t" fillcolor="#00FF00" stroked="f">
                <v:path arrowok="t"/>
                <v:fill/>
              </v:shape>
            </v:group>
            <v:group style="position:absolute;left:8189;top:14897;width:979;height:346" coordorigin="8189,14897" coordsize="979,346">
              <v:shape style="position:absolute;left:8189;top:14897;width:979;height:346" coordorigin="8189,14897" coordsize="979,346" path="m8189,15242l9168,15242,9168,14897,8189,14897,8189,15242e" filled="t" fillcolor="#00FF00" stroked="f">
                <v:path arrowok="t"/>
                <v:fill/>
              </v:shape>
            </v:group>
            <v:group style="position:absolute;left:9281;top:14897;width:103;height:346" coordorigin="9281,14897" coordsize="103,346">
              <v:shape style="position:absolute;left:9281;top:14897;width:103;height:346" coordorigin="9281,14897" coordsize="103,346" path="m9281,15242l9384,15242,9384,14897,9281,14897,9281,15242e" filled="t" fillcolor="#FFFF00" stroked="f">
                <v:path arrowok="t"/>
                <v:fill/>
              </v:shape>
            </v:group>
            <v:group style="position:absolute;left:10296;top:14897;width:103;height:346" coordorigin="10296,14897" coordsize="103,346">
              <v:shape style="position:absolute;left:10296;top:14897;width:103;height:346" coordorigin="10296,14897" coordsize="103,346" path="m10296,15242l10399,15242,10399,14897,10296,14897,10296,15242e" filled="t" fillcolor="#FFFF00" stroked="f">
                <v:path arrowok="t"/>
                <v:fill/>
              </v:shape>
            </v:group>
            <v:group style="position:absolute;left:9384;top:14897;width:912;height:346" coordorigin="9384,14897" coordsize="912,346">
              <v:shape style="position:absolute;left:9384;top:14897;width:912;height:346" coordorigin="9384,14897" coordsize="912,346" path="m9384,15242l10296,15242,10296,14897,9384,14897,9384,15242e" filled="t" fillcolor="#FFFF00" stroked="f">
                <v:path arrowok="t"/>
                <v:fill/>
              </v:shape>
            </v:group>
            <v:group style="position:absolute;left:1966;top:14892;width:8443;height:2" coordorigin="1966,14892" coordsize="8443,2">
              <v:shape style="position:absolute;left:1966;top:14892;width:8443;height:2" coordorigin="1966,14892" coordsize="8443,0" path="m1966,14892l10409,14892e" filled="f" stroked="t" strokeweight=".580pt" strokecolor="#000000">
                <v:path arrowok="t"/>
              </v:shape>
            </v:group>
            <v:group style="position:absolute;left:1975;top:15252;width:103;height:343" coordorigin="1975,15252" coordsize="103,343">
              <v:shape style="position:absolute;left:1975;top:15252;width:103;height:343" coordorigin="1975,15252" coordsize="103,343" path="m1975,15595l2078,15595,2078,15252,1975,15252,1975,15595e" filled="t" fillcolor="#F2F2F2" stroked="f">
                <v:path arrowok="t"/>
                <v:fill/>
              </v:shape>
            </v:group>
            <v:group style="position:absolute;left:3482;top:15252;width:103;height:343" coordorigin="3482,15252" coordsize="103,343">
              <v:shape style="position:absolute;left:3482;top:15252;width:103;height:343" coordorigin="3482,15252" coordsize="103,343" path="m3482,15595l3586,15595,3586,15252,3482,15252,3482,15595e" filled="t" fillcolor="#F2F2F2" stroked="f">
                <v:path arrowok="t"/>
                <v:fill/>
              </v:shape>
            </v:group>
            <v:group style="position:absolute;left:2078;top:15252;width:1404;height:343" coordorigin="2078,15252" coordsize="1404,343">
              <v:shape style="position:absolute;left:2078;top:15252;width:1404;height:343" coordorigin="2078,15252" coordsize="1404,343" path="m2078,15595l3482,15595,3482,15252,2078,15252,2078,15595e" filled="t" fillcolor="#F2F2F2" stroked="f">
                <v:path arrowok="t"/>
                <v:fill/>
              </v:shape>
            </v:group>
            <v:group style="position:absolute;left:3595;top:15252;width:103;height:343" coordorigin="3595,15252" coordsize="103,343">
              <v:shape style="position:absolute;left:3595;top:15252;width:103;height:343" coordorigin="3595,15252" coordsize="103,343" path="m3595,15595l3698,15595,3698,15252,3595,15252,3595,15595e" filled="t" fillcolor="#F2F2F2" stroked="f">
                <v:path arrowok="t"/>
                <v:fill/>
              </v:shape>
            </v:group>
            <v:group style="position:absolute;left:3989;top:15252;width:103;height:343" coordorigin="3989,15252" coordsize="103,343">
              <v:shape style="position:absolute;left:3989;top:15252;width:103;height:343" coordorigin="3989,15252" coordsize="103,343" path="m3989,15595l4092,15595,4092,15252,3989,15252,3989,15595e" filled="t" fillcolor="#F2F2F2" stroked="f">
                <v:path arrowok="t"/>
                <v:fill/>
              </v:shape>
            </v:group>
            <v:group style="position:absolute;left:3698;top:15252;width:290;height:343" coordorigin="3698,15252" coordsize="290,343">
              <v:shape style="position:absolute;left:3698;top:15252;width:290;height:343" coordorigin="3698,15252" coordsize="290,343" path="m3698,15595l3989,15595,3989,15252,3698,15252,3698,15595e" filled="t" fillcolor="#F2F2F2" stroked="f">
                <v:path arrowok="t"/>
                <v:fill/>
              </v:shape>
            </v:group>
            <v:group style="position:absolute;left:4102;top:15252;width:103;height:343" coordorigin="4102,15252" coordsize="103,343">
              <v:shape style="position:absolute;left:4102;top:15252;width:103;height:343" coordorigin="4102,15252" coordsize="103,343" path="m4102,15595l4205,15595,4205,15252,4102,15252,4102,15595e" filled="t" fillcolor="#00FFFF" stroked="f">
                <v:path arrowok="t"/>
                <v:fill/>
              </v:shape>
            </v:group>
            <v:group style="position:absolute;left:5448;top:15252;width:103;height:343" coordorigin="5448,15252" coordsize="103,343">
              <v:shape style="position:absolute;left:5448;top:15252;width:103;height:343" coordorigin="5448,15252" coordsize="103,343" path="m5448,15595l5551,15595,5551,15252,5448,15252,5448,15595e" filled="t" fillcolor="#00FFFF" stroked="f">
                <v:path arrowok="t"/>
                <v:fill/>
              </v:shape>
            </v:group>
            <v:group style="position:absolute;left:4205;top:15252;width:1243;height:343" coordorigin="4205,15252" coordsize="1243,343">
              <v:shape style="position:absolute;left:4205;top:15252;width:1243;height:343" coordorigin="4205,15252" coordsize="1243,343" path="m4205,15595l5448,15595,5448,15252,4205,15252,4205,15595e" filled="t" fillcolor="#00FFFF" stroked="f">
                <v:path arrowok="t"/>
                <v:fill/>
              </v:shape>
            </v:group>
            <v:group style="position:absolute;left:5563;top:15252;width:101;height:343" coordorigin="5563,15252" coordsize="101,343">
              <v:shape style="position:absolute;left:5563;top:15252;width:101;height:343" coordorigin="5563,15252" coordsize="101,343" path="m5563,15595l5664,15595,5664,15252,5563,15252,5563,15595e" filled="t" fillcolor="#00FFFF" stroked="f">
                <v:path arrowok="t"/>
                <v:fill/>
              </v:shape>
            </v:group>
            <v:group style="position:absolute;left:6780;top:15252;width:103;height:343" coordorigin="6780,15252" coordsize="103,343">
              <v:shape style="position:absolute;left:6780;top:15252;width:103;height:343" coordorigin="6780,15252" coordsize="103,343" path="m6780,15595l6883,15595,6883,15252,6780,15252,6780,15595e" filled="t" fillcolor="#00FFFF" stroked="f">
                <v:path arrowok="t"/>
                <v:fill/>
              </v:shape>
            </v:group>
            <v:group style="position:absolute;left:5664;top:15252;width:1116;height:343" coordorigin="5664,15252" coordsize="1116,343">
              <v:shape style="position:absolute;left:5664;top:15252;width:1116;height:343" coordorigin="5664,15252" coordsize="1116,343" path="m5664,15595l6780,15595,6780,15252,5664,15252,5664,15595e" filled="t" fillcolor="#00FFFF" stroked="f">
                <v:path arrowok="t"/>
                <v:fill/>
              </v:shape>
            </v:group>
            <v:group style="position:absolute;left:6893;top:15252;width:103;height:343" coordorigin="6893,15252" coordsize="103,343">
              <v:shape style="position:absolute;left:6893;top:15252;width:103;height:343" coordorigin="6893,15252" coordsize="103,343" path="m6893,15595l6996,15595,6996,15252,6893,15252,6893,15595e" filled="t" fillcolor="#00FFFF" stroked="f">
                <v:path arrowok="t"/>
                <v:fill/>
              </v:shape>
            </v:group>
            <v:group style="position:absolute;left:7973;top:15252;width:103;height:343" coordorigin="7973,15252" coordsize="103,343">
              <v:shape style="position:absolute;left:7973;top:15252;width:103;height:343" coordorigin="7973,15252" coordsize="103,343" path="m7973,15595l8076,15595,8076,15252,7973,15252,7973,15595e" filled="t" fillcolor="#00FFFF" stroked="f">
                <v:path arrowok="t"/>
                <v:fill/>
              </v:shape>
            </v:group>
            <v:group style="position:absolute;left:6996;top:15252;width:977;height:343" coordorigin="6996,15252" coordsize="977,343">
              <v:shape style="position:absolute;left:6996;top:15252;width:977;height:343" coordorigin="6996,15252" coordsize="977,343" path="m6996,15595l7973,15595,7973,15252,6996,15252,6996,15595e" filled="t" fillcolor="#00FFFF" stroked="f">
                <v:path arrowok="t"/>
                <v:fill/>
              </v:shape>
            </v:group>
            <v:group style="position:absolute;left:8086;top:15252;width:103;height:343" coordorigin="8086,15252" coordsize="103,343">
              <v:shape style="position:absolute;left:8086;top:15252;width:103;height:343" coordorigin="8086,15252" coordsize="103,343" path="m8086,15595l8189,15595,8189,15252,8086,15252,8086,15595e" filled="t" fillcolor="#00FFFF" stroked="f">
                <v:path arrowok="t"/>
                <v:fill/>
              </v:shape>
            </v:group>
            <v:group style="position:absolute;left:9168;top:15252;width:103;height:343" coordorigin="9168,15252" coordsize="103,343">
              <v:shape style="position:absolute;left:9168;top:15252;width:103;height:343" coordorigin="9168,15252" coordsize="103,343" path="m9168,15595l9271,15595,9271,15252,9168,15252,9168,15595e" filled="t" fillcolor="#00FFFF" stroked="f">
                <v:path arrowok="t"/>
                <v:fill/>
              </v:shape>
            </v:group>
            <v:group style="position:absolute;left:8189;top:15252;width:979;height:343" coordorigin="8189,15252" coordsize="979,343">
              <v:shape style="position:absolute;left:8189;top:15252;width:979;height:343" coordorigin="8189,15252" coordsize="979,343" path="m8189,15595l9168,15595,9168,15252,8189,15252,8189,15595e" filled="t" fillcolor="#00FFFF" stroked="f">
                <v:path arrowok="t"/>
                <v:fill/>
              </v:shape>
            </v:group>
            <v:group style="position:absolute;left:9281;top:15252;width:103;height:343" coordorigin="9281,15252" coordsize="103,343">
              <v:shape style="position:absolute;left:9281;top:15252;width:103;height:343" coordorigin="9281,15252" coordsize="103,343" path="m9281,15595l9384,15595,9384,15252,9281,15252,9281,15595e" filled="t" fillcolor="#00FF00" stroked="f">
                <v:path arrowok="t"/>
                <v:fill/>
              </v:shape>
            </v:group>
            <v:group style="position:absolute;left:10296;top:15252;width:103;height:343" coordorigin="10296,15252" coordsize="103,343">
              <v:shape style="position:absolute;left:10296;top:15252;width:103;height:343" coordorigin="10296,15252" coordsize="103,343" path="m10296,15595l10399,15595,10399,15252,10296,15252,10296,15595e" filled="t" fillcolor="#00FF00" stroked="f">
                <v:path arrowok="t"/>
                <v:fill/>
              </v:shape>
            </v:group>
            <v:group style="position:absolute;left:9384;top:15252;width:912;height:343" coordorigin="9384,15252" coordsize="912,343">
              <v:shape style="position:absolute;left:9384;top:15252;width:912;height:343" coordorigin="9384,15252" coordsize="912,343" path="m9384,15595l10296,15595,10296,15252,9384,15252,9384,15595e" filled="t" fillcolor="#00FF00" stroked="f">
                <v:path arrowok="t"/>
                <v:fill/>
              </v:shape>
            </v:group>
            <v:group style="position:absolute;left:1966;top:15247;width:8443;height:2" coordorigin="1966,15247" coordsize="8443,2">
              <v:shape style="position:absolute;left:1966;top:15247;width:8443;height:2" coordorigin="1966,15247" coordsize="8443,0" path="m1966,15247l10409,15247e" filled="f" stroked="t" strokeweight=".581pt" strokecolor="#000000">
                <v:path arrowok="t"/>
              </v:shape>
            </v:group>
            <v:group style="position:absolute;left:1435;top:15602;width:8974;height:2" coordorigin="1435,15602" coordsize="8974,2">
              <v:shape style="position:absolute;left:1435;top:15602;width:8974;height:2" coordorigin="1435,15602" coordsize="8974,0" path="m1435,15602l10409,15602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9.899994pt;margin-top:84.012985pt;width:234.75pt;height:246pt;mso-position-horizontal-relative:page;mso-position-vertical-relative:page;z-index:-5880" coordorigin="3598,1680" coordsize="4695,4920">
            <v:shape style="position:absolute;left:3617;top:1699;width:4665;height:4890" type="#_x0000_t75">
              <v:imagedata r:id="rId35" o:title=""/>
            </v:shape>
            <v:group style="position:absolute;left:3605;top:1688;width:4680;height:4905" coordorigin="3605,1688" coordsize="4680,4905">
              <v:shape style="position:absolute;left:3605;top:1688;width:4680;height:4905" coordorigin="3605,1688" coordsize="4680,4905" path="m3605,1688l8285,1688,8285,6593,3605,6593,3605,1688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87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2402pt;margin-top:341.124298pt;width:221.120283pt;height:34.64528pt;mso-position-horizontal-relative:page;mso-position-vertical-relative:page;z-index:-587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1294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5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9039pt;margin-top:362.729584pt;width:16.053102pt;height:13.04pt;mso-position-horizontal-relative:page;mso-position-vertical-relative:page;z-index:-58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9039pt;margin-top:388.044312pt;width:444.621853pt;height:121.26512pt;mso-position-horizontal-relative:page;mso-position-vertical-relative:page;z-index:-58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ractica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ractica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24.389954pt;width:9.115977pt;height:16.04pt;mso-position-horizontal-relative:page;mso-position-vertical-relative:page;z-index:-587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524.389954pt;width:350.805265pt;height:16.04pt;mso-position-horizontal-relative:page;mso-position-vertical-relative:page;z-index:-587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ue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ces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561.200012pt;width:446.737301pt;height:44.11760pt;mso-position-horizontal-relative:page;mso-position-vertical-relative:page;z-index:-58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atrix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4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7921pt;margin-top:617.592285pt;width:122.506823pt;height:13.04pt;mso-position-horizontal-relative:page;mso-position-vertical-relative:page;z-index:-58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87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87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86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638.159485pt;width:132.84pt;height:53.28pt;mso-position-horizontal-relative:page;mso-position-vertical-relative:page;z-index:-58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638.159485pt;width:315.36pt;height:17.7605pt;mso-position-horizontal-relative:page;mso-position-vertical-relative:page;z-index:-586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2678" w:right="2659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655.919983pt;width:72.9595pt;height:17.760pt;mso-position-horizontal-relative:page;mso-position-vertical-relative:page;z-index:-586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655.919983pt;width:66.6pt;height:17.760pt;mso-position-horizontal-relative:page;mso-position-vertical-relative:page;z-index:-586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nor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655.919983pt;width:59.64pt;height:17.760pt;mso-position-horizontal-relative:page;mso-position-vertical-relative:page;z-index:-586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655.919983pt;width:59.76pt;height:17.760pt;mso-position-horizontal-relative:page;mso-position-vertical-relative:page;z-index:-586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ajor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655.919983pt;width:56.4005pt;height:17.760pt;mso-position-horizontal-relative:page;mso-position-vertical-relative:page;z-index:-586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673.679993pt;width:72.9595pt;height:17.7595pt;mso-position-horizontal-relative:page;mso-position-vertical-relative:page;z-index:-586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673.679993pt;width:66.6pt;height:17.7595pt;mso-position-horizontal-relative:page;mso-position-vertical-relative:page;z-index:-586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673.679993pt;width:59.64pt;height:17.7595pt;mso-position-horizontal-relative:page;mso-position-vertical-relative:page;z-index:-585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III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673.679993pt;width:59.76pt;height:17.7595pt;mso-position-horizontal-relative:page;mso-position-vertical-relative:page;z-index:-585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IV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673.679993pt;width:56.4005pt;height:17.7595pt;mso-position-horizontal-relative:page;mso-position-vertical-relative:page;z-index:-585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00504pt;margin-top:691.439453pt;width:26.5195pt;height:88.6805pt;mso-position-horizontal-relative:page;mso-position-vertical-relative:page;z-index:-5856" type="#_x0000_t202" filled="f" stroked="f">
            <v:textbox inset="0,0,0,0" style="layout-flow:vertical;mso-layout-flow-alt:bottom-to-top">
              <w:txbxContent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545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hood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519997pt;margin-top:691.439453pt;width:81.0pt;height:17.64pt;mso-position-horizontal-relative:page;mso-position-vertical-relative:page;z-index:-585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520004pt;margin-top:691.439453pt;width:25.3205pt;height:17.64pt;mso-position-horizontal-relative:page;mso-position-vertical-relative:page;z-index:-585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691.439453pt;width:72.9595pt;height:17.64pt;mso-position-horizontal-relative:page;mso-position-vertical-relative:page;z-index:-585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691.439453pt;width:66.6pt;height:17.64pt;mso-position-horizontal-relative:page;mso-position-vertical-relative:page;z-index:-585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691.439453pt;width:59.64pt;height:17.64pt;mso-position-horizontal-relative:page;mso-position-vertical-relative:page;z-index:-585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691.439453pt;width:59.76pt;height:17.64pt;mso-position-horizontal-relative:page;mso-position-vertical-relative:page;z-index:-585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691.439453pt;width:56.4005pt;height:17.64pt;mso-position-horizontal-relative:page;mso-position-vertical-relative:page;z-index:-584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519997pt;margin-top:709.079468pt;width:81.0pt;height:17.7605pt;mso-position-horizontal-relative:page;mso-position-vertical-relative:page;z-index:-5848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520004pt;margin-top:709.079468pt;width:25.3205pt;height:17.7605pt;mso-position-horizontal-relative:page;mso-position-vertical-relative:page;z-index:-5847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709.079468pt;width:72.9595pt;height:17.7605pt;mso-position-horizontal-relative:page;mso-position-vertical-relative:page;z-index:-5846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709.079468pt;width:66.6pt;height:17.7605pt;mso-position-horizontal-relative:page;mso-position-vertical-relative:page;z-index:-5845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709.079468pt;width:59.64pt;height:17.7605pt;mso-position-horizontal-relative:page;mso-position-vertical-relative:page;z-index:-5844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709.079468pt;width:59.76pt;height:17.7605pt;mso-position-horizontal-relative:page;mso-position-vertical-relative:page;z-index:-584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709.079468pt;width:56.4005pt;height:17.7605pt;mso-position-horizontal-relative:page;mso-position-vertical-relative:page;z-index:-5842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519997pt;margin-top:726.839966pt;width:81.0pt;height:17.760pt;mso-position-horizontal-relative:page;mso-position-vertical-relative:page;z-index:-584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520004pt;margin-top:726.839966pt;width:25.3205pt;height:17.760pt;mso-position-horizontal-relative:page;mso-position-vertical-relative:page;z-index:-584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726.839966pt;width:72.9595pt;height:17.760pt;mso-position-horizontal-relative:page;mso-position-vertical-relative:page;z-index:-583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726.839966pt;width:66.6pt;height:17.760pt;mso-position-horizontal-relative:page;mso-position-vertical-relative:page;z-index:-583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726.839966pt;width:59.64pt;height:17.760pt;mso-position-horizontal-relative:page;mso-position-vertical-relative:page;z-index:-583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726.839966pt;width:59.76pt;height:17.760pt;mso-position-horizontal-relative:page;mso-position-vertical-relative:page;z-index:-583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726.839966pt;width:56.4005pt;height:17.760pt;mso-position-horizontal-relative:page;mso-position-vertical-relative:page;z-index:-583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519997pt;margin-top:744.599976pt;width:81.0pt;height:17.7595pt;mso-position-horizontal-relative:page;mso-position-vertical-relative:page;z-index:-583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520004pt;margin-top:744.599976pt;width:25.3205pt;height:17.7595pt;mso-position-horizontal-relative:page;mso-position-vertical-relative:page;z-index:-583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744.599976pt;width:72.9595pt;height:17.7595pt;mso-position-horizontal-relative:page;mso-position-vertical-relative:page;z-index:-583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744.599976pt;width:66.6pt;height:17.7595pt;mso-position-horizontal-relative:page;mso-position-vertical-relative:page;z-index:-583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744.599976pt;width:59.64pt;height:17.7595pt;mso-position-horizontal-relative:page;mso-position-vertical-relative:page;z-index:-583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744.599976pt;width:59.76pt;height:17.7595pt;mso-position-horizontal-relative:page;mso-position-vertical-relative:page;z-index:-582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744.599976pt;width:56.4005pt;height:17.7595pt;mso-position-horizontal-relative:page;mso-position-vertical-relative:page;z-index:-582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519997pt;margin-top:762.359497pt;width:81.0pt;height:17.7605pt;mso-position-horizontal-relative:page;mso-position-vertical-relative:page;z-index:-582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520004pt;margin-top:762.359497pt;width:25.3205pt;height:17.7605pt;mso-position-horizontal-relative:page;mso-position-vertical-relative:page;z-index:-582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8405pt;margin-top:762.359497pt;width:72.9595pt;height:17.7605pt;mso-position-horizontal-relative:page;mso-position-vertical-relative:page;z-index:-582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799988pt;margin-top:762.359497pt;width:66.6pt;height:17.7605pt;mso-position-horizontal-relative:page;mso-position-vertical-relative:page;z-index:-582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399994pt;margin-top:762.359497pt;width:59.64pt;height:17.7605pt;mso-position-horizontal-relative:page;mso-position-vertical-relative:page;z-index:-582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040009pt;margin-top:762.359497pt;width:59.76pt;height:17.7605pt;mso-position-horizontal-relative:page;mso-position-vertical-relative:page;z-index:-582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799988pt;margin-top:762.359497pt;width:56.4005pt;height:17.7605pt;mso-position-horizontal-relative:page;mso-position-vertical-relative:page;z-index:-582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0.274994pt;margin-top:84.387985pt;width:234.0pt;height:245.25pt;mso-position-horizontal-relative:page;mso-position-vertical-relative:page;z-index:-582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81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81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320" w:right="13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817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816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815" type="#_x0000_t75">
            <v:imagedata r:id="rId36" o:title=""/>
          </v:shape>
        </w:pict>
      </w:r>
      <w:r>
        <w:rPr/>
        <w:pict>
          <v:group style="position:absolute;margin-left:66.069504pt;margin-top:160.98999pt;width:464.5005pt;height:601.060pt;mso-position-horizontal-relative:page;mso-position-vertical-relative:page;z-index:-5814" coordorigin="1321,3220" coordsize="9290,12021">
            <v:group style="position:absolute;left:1337;top:3230;width:1409;height:113" coordorigin="1337,3230" coordsize="1409,113">
              <v:shape style="position:absolute;left:1337;top:3230;width:1409;height:113" coordorigin="1337,3230" coordsize="1409,113" path="m1337,3343l2746,3343,2746,3230,1337,3230,1337,3343e" filled="t" fillcolor="#0070C0" stroked="f">
                <v:path arrowok="t"/>
                <v:fill/>
              </v:shape>
            </v:group>
            <v:group style="position:absolute;left:1337;top:3343;width:103;height:343" coordorigin="1337,3343" coordsize="103,343">
              <v:shape style="position:absolute;left:1337;top:3343;width:103;height:343" coordorigin="1337,3343" coordsize="103,343" path="m1337,3686l1440,3686,1440,3343,1337,3343,1337,3686e" filled="t" fillcolor="#0070C0" stroked="f">
                <v:path arrowok="t"/>
                <v:fill/>
              </v:shape>
            </v:group>
            <v:group style="position:absolute;left:2642;top:3343;width:103;height:343" coordorigin="2642,3343" coordsize="103,343">
              <v:shape style="position:absolute;left:2642;top:3343;width:103;height:343" coordorigin="2642,3343" coordsize="103,343" path="m2642,3686l2746,3686,2746,3343,2642,3343,2642,3686e" filled="t" fillcolor="#0070C0" stroked="f">
                <v:path arrowok="t"/>
                <v:fill/>
              </v:shape>
            </v:group>
            <v:group style="position:absolute;left:1337;top:3686;width:1409;height:113" coordorigin="1337,3686" coordsize="1409,113">
              <v:shape style="position:absolute;left:1337;top:3686;width:1409;height:113" coordorigin="1337,3686" coordsize="1409,113" path="m1337,3799l2746,3799,2746,3686,1337,3686,1337,3799e" filled="t" fillcolor="#0070C0" stroked="f">
                <v:path arrowok="t"/>
                <v:fill/>
              </v:shape>
            </v:group>
            <v:group style="position:absolute;left:1440;top:3343;width:1202;height:343" coordorigin="1440,3343" coordsize="1202,343">
              <v:shape style="position:absolute;left:1440;top:3343;width:1202;height:343" coordorigin="1440,3343" coordsize="1202,343" path="m1440,3686l2642,3686,2642,3343,1440,3343,1440,3686e" filled="t" fillcolor="#0070C0" stroked="f">
                <v:path arrowok="t"/>
                <v:fill/>
              </v:shape>
            </v:group>
            <v:group style="position:absolute;left:2755;top:3230;width:1320;height:113" coordorigin="2755,3230" coordsize="1320,113">
              <v:shape style="position:absolute;left:2755;top:3230;width:1320;height:113" coordorigin="2755,3230" coordsize="1320,113" path="m2755,3343l4075,3343,4075,3230,2755,3230,2755,3343e" filled="t" fillcolor="#0070C0" stroked="f">
                <v:path arrowok="t"/>
                <v:fill/>
              </v:shape>
            </v:group>
            <v:group style="position:absolute;left:2755;top:3343;width:103;height:343" coordorigin="2755,3343" coordsize="103,343">
              <v:shape style="position:absolute;left:2755;top:3343;width:103;height:343" coordorigin="2755,3343" coordsize="103,343" path="m2755,3686l2858,3686,2858,3343,2755,3343,2755,3686e" filled="t" fillcolor="#0070C0" stroked="f">
                <v:path arrowok="t"/>
                <v:fill/>
              </v:shape>
            </v:group>
            <v:group style="position:absolute;left:3972;top:3343;width:103;height:343" coordorigin="3972,3343" coordsize="103,343">
              <v:shape style="position:absolute;left:3972;top:3343;width:103;height:343" coordorigin="3972,3343" coordsize="103,343" path="m3972,3686l4075,3686,4075,3343,3972,3343,3972,3686e" filled="t" fillcolor="#0070C0" stroked="f">
                <v:path arrowok="t"/>
                <v:fill/>
              </v:shape>
            </v:group>
            <v:group style="position:absolute;left:2755;top:3686;width:1320;height:113" coordorigin="2755,3686" coordsize="1320,113">
              <v:shape style="position:absolute;left:2755;top:3686;width:1320;height:113" coordorigin="2755,3686" coordsize="1320,113" path="m2755,3799l4075,3799,4075,3686,2755,3686,2755,3799e" filled="t" fillcolor="#0070C0" stroked="f">
                <v:path arrowok="t"/>
                <v:fill/>
              </v:shape>
            </v:group>
            <v:group style="position:absolute;left:2858;top:3343;width:1114;height:343" coordorigin="2858,3343" coordsize="1114,343">
              <v:shape style="position:absolute;left:2858;top:3343;width:1114;height:343" coordorigin="2858,3343" coordsize="1114,343" path="m2858,3686l3972,3686,3972,3343,2858,3343,2858,3686e" filled="t" fillcolor="#0070C0" stroked="f">
                <v:path arrowok="t"/>
                <v:fill/>
              </v:shape>
            </v:group>
            <v:group style="position:absolute;left:4085;top:3230;width:3192;height:113" coordorigin="4085,3230" coordsize="3192,113">
              <v:shape style="position:absolute;left:4085;top:3230;width:3192;height:113" coordorigin="4085,3230" coordsize="3192,113" path="m4085,3343l7277,3343,7277,3230,4085,3230,4085,3343e" filled="t" fillcolor="#0070C0" stroked="f">
                <v:path arrowok="t"/>
                <v:fill/>
              </v:shape>
            </v:group>
            <v:group style="position:absolute;left:4085;top:3343;width:103;height:343" coordorigin="4085,3343" coordsize="103,343">
              <v:shape style="position:absolute;left:4085;top:3343;width:103;height:343" coordorigin="4085,3343" coordsize="103,343" path="m4085,3686l4188,3686,4188,3343,4085,3343,4085,3686e" filled="t" fillcolor="#0070C0" stroked="f">
                <v:path arrowok="t"/>
                <v:fill/>
              </v:shape>
            </v:group>
            <v:group style="position:absolute;left:7176;top:3343;width:101;height:343" coordorigin="7176,3343" coordsize="101,343">
              <v:shape style="position:absolute;left:7176;top:3343;width:101;height:343" coordorigin="7176,3343" coordsize="101,343" path="m7176,3686l7277,3686,7277,3343,7176,3343,7176,3686e" filled="t" fillcolor="#0070C0" stroked="f">
                <v:path arrowok="t"/>
                <v:fill/>
              </v:shape>
            </v:group>
            <v:group style="position:absolute;left:4085;top:3686;width:3192;height:113" coordorigin="4085,3686" coordsize="3192,113">
              <v:shape style="position:absolute;left:4085;top:3686;width:3192;height:113" coordorigin="4085,3686" coordsize="3192,113" path="m4085,3799l7277,3799,7277,3686,4085,3686,4085,3799e" filled="t" fillcolor="#0070C0" stroked="f">
                <v:path arrowok="t"/>
                <v:fill/>
              </v:shape>
            </v:group>
            <v:group style="position:absolute;left:4188;top:3343;width:2988;height:343" coordorigin="4188,3343" coordsize="2988,343">
              <v:shape style="position:absolute;left:4188;top:3343;width:2988;height:343" coordorigin="4188,3343" coordsize="2988,343" path="m4188,3686l7176,3686,7176,3343,4188,3343,4188,3686e" filled="t" fillcolor="#0070C0" stroked="f">
                <v:path arrowok="t"/>
                <v:fill/>
              </v:shape>
            </v:group>
            <v:group style="position:absolute;left:7289;top:3230;width:1078;height:113" coordorigin="7289,3230" coordsize="1078,113">
              <v:shape style="position:absolute;left:7289;top:3230;width:1078;height:113" coordorigin="7289,3230" coordsize="1078,113" path="m7289,3343l8366,3343,8366,3230,7289,3230,7289,3343e" filled="t" fillcolor="#0070C0" stroked="f">
                <v:path arrowok="t"/>
                <v:fill/>
              </v:shape>
            </v:group>
            <v:group style="position:absolute;left:7289;top:3343;width:103;height:343" coordorigin="7289,3343" coordsize="103,343">
              <v:shape style="position:absolute;left:7289;top:3343;width:103;height:343" coordorigin="7289,3343" coordsize="103,343" path="m7289,3686l7392,3686,7392,3343,7289,3343,7289,3686e" filled="t" fillcolor="#0070C0" stroked="f">
                <v:path arrowok="t"/>
                <v:fill/>
              </v:shape>
            </v:group>
            <v:group style="position:absolute;left:8263;top:3343;width:103;height:343" coordorigin="8263,3343" coordsize="103,343">
              <v:shape style="position:absolute;left:8263;top:3343;width:103;height:343" coordorigin="8263,3343" coordsize="103,343" path="m8263,3686l8366,3686,8366,3343,8263,3343,8263,3686e" filled="t" fillcolor="#0070C0" stroked="f">
                <v:path arrowok="t"/>
                <v:fill/>
              </v:shape>
            </v:group>
            <v:group style="position:absolute;left:7289;top:3686;width:1078;height:113" coordorigin="7289,3686" coordsize="1078,113">
              <v:shape style="position:absolute;left:7289;top:3686;width:1078;height:113" coordorigin="7289,3686" coordsize="1078,113" path="m7289,3799l8366,3799,8366,3686,7289,3686,7289,3799e" filled="t" fillcolor="#0070C0" stroked="f">
                <v:path arrowok="t"/>
                <v:fill/>
              </v:shape>
            </v:group>
            <v:group style="position:absolute;left:7392;top:3343;width:871;height:343" coordorigin="7392,3343" coordsize="871,343">
              <v:shape style="position:absolute;left:7392;top:3343;width:871;height:343" coordorigin="7392,3343" coordsize="871,343" path="m7392,3686l8263,3686,8263,3343,7392,3343,7392,3686e" filled="t" fillcolor="#0070C0" stroked="f">
                <v:path arrowok="t"/>
                <v:fill/>
              </v:shape>
            </v:group>
            <v:group style="position:absolute;left:8376;top:3230;width:1200;height:113" coordorigin="8376,3230" coordsize="1200,113">
              <v:shape style="position:absolute;left:8376;top:3230;width:1200;height:113" coordorigin="8376,3230" coordsize="1200,113" path="m8376,3343l9576,3343,9576,3230,8376,3230,8376,3343e" filled="t" fillcolor="#0070C0" stroked="f">
                <v:path arrowok="t"/>
                <v:fill/>
              </v:shape>
            </v:group>
            <v:group style="position:absolute;left:8376;top:3343;width:103;height:343" coordorigin="8376,3343" coordsize="103,343">
              <v:shape style="position:absolute;left:8376;top:3343;width:103;height:343" coordorigin="8376,3343" coordsize="103,343" path="m8376,3686l8479,3686,8479,3343,8376,3343,8376,3686e" filled="t" fillcolor="#0070C0" stroked="f">
                <v:path arrowok="t"/>
                <v:fill/>
              </v:shape>
            </v:group>
            <v:group style="position:absolute;left:9473;top:3343;width:103;height:343" coordorigin="9473,3343" coordsize="103,343">
              <v:shape style="position:absolute;left:9473;top:3343;width:103;height:343" coordorigin="9473,3343" coordsize="103,343" path="m9473,3686l9576,3686,9576,3343,9473,3343,9473,3686e" filled="t" fillcolor="#0070C0" stroked="f">
                <v:path arrowok="t"/>
                <v:fill/>
              </v:shape>
            </v:group>
            <v:group style="position:absolute;left:8376;top:3686;width:1200;height:113" coordorigin="8376,3686" coordsize="1200,113">
              <v:shape style="position:absolute;left:8376;top:3686;width:1200;height:113" coordorigin="8376,3686" coordsize="1200,113" path="m8376,3799l9576,3799,9576,3686,8376,3686,8376,3799e" filled="t" fillcolor="#0070C0" stroked="f">
                <v:path arrowok="t"/>
                <v:fill/>
              </v:shape>
            </v:group>
            <v:group style="position:absolute;left:8479;top:3343;width:994;height:343" coordorigin="8479,3343" coordsize="994,343">
              <v:shape style="position:absolute;left:8479;top:3343;width:994;height:343" coordorigin="8479,3343" coordsize="994,343" path="m8479,3686l9473,3686,9473,3343,8479,3343,8479,3686e" filled="t" fillcolor="#0070C0" stroked="f">
                <v:path arrowok="t"/>
                <v:fill/>
              </v:shape>
            </v:group>
            <v:group style="position:absolute;left:9586;top:3230;width:103;height:569" coordorigin="9586,3230" coordsize="103,569">
              <v:shape style="position:absolute;left:9586;top:3230;width:103;height:569" coordorigin="9586,3230" coordsize="103,569" path="m9586,3799l9689,3799,9689,3230,9586,3230,9586,3799e" filled="t" fillcolor="#0070C0" stroked="f">
                <v:path arrowok="t"/>
                <v:fill/>
              </v:shape>
            </v:group>
            <v:group style="position:absolute;left:10466;top:3230;width:103;height:569" coordorigin="10466,3230" coordsize="103,569">
              <v:shape style="position:absolute;left:10466;top:3230;width:103;height:569" coordorigin="10466,3230" coordsize="103,569" path="m10466,3799l10570,3799,10570,3230,10466,3230,10466,3799e" filled="t" fillcolor="#0070C0" stroked="f">
                <v:path arrowok="t"/>
                <v:fill/>
              </v:shape>
            </v:group>
            <v:group style="position:absolute;left:9689;top:3230;width:778;height:286" coordorigin="9689,3230" coordsize="778,286">
              <v:shape style="position:absolute;left:9689;top:3230;width:778;height:286" coordorigin="9689,3230" coordsize="778,286" path="m9689,3516l10466,3516,10466,3230,9689,3230,9689,3516e" filled="t" fillcolor="#0070C0" stroked="f">
                <v:path arrowok="t"/>
                <v:fill/>
              </v:shape>
            </v:group>
            <v:group style="position:absolute;left:9689;top:3516;width:778;height:283" coordorigin="9689,3516" coordsize="778,283">
              <v:shape style="position:absolute;left:9689;top:3516;width:778;height:283" coordorigin="9689,3516" coordsize="778,283" path="m9689,3799l10466,3799,10466,3516,9689,3516,9689,3799e" filled="t" fillcolor="#0070C0" stroked="f">
                <v:path arrowok="t"/>
                <v:fill/>
              </v:shape>
            </v:group>
            <v:group style="position:absolute;left:1327;top:3226;width:9252;height:2" coordorigin="1327,3226" coordsize="9252,2">
              <v:shape style="position:absolute;left:1327;top:3226;width:9252;height:2" coordorigin="1327,3226" coordsize="9252,0" path="m1327,3226l10579,3226e" filled="f" stroked="t" strokeweight=".580pt" strokecolor="#000000">
                <v:path arrowok="t"/>
              </v:shape>
            </v:group>
            <v:group style="position:absolute;left:1332;top:3230;width:2;height:12000" coordorigin="1332,3230" coordsize="2,12000">
              <v:shape style="position:absolute;left:1332;top:3230;width:2;height:12000" coordorigin="1332,3230" coordsize="0,12000" path="m1332,3230l1332,15230e" filled="f" stroked="t" strokeweight=".581pt" strokecolor="#000000">
                <v:path arrowok="t"/>
              </v:shape>
            </v:group>
            <v:group style="position:absolute;left:2750;top:3230;width:2;height:12000" coordorigin="2750,3230" coordsize="2,12000">
              <v:shape style="position:absolute;left:2750;top:3230;width:2;height:12000" coordorigin="2750,3230" coordsize="0,12000" path="m2750,3230l2750,15230e" filled="f" stroked="t" strokeweight=".581pt" strokecolor="#000000">
                <v:path arrowok="t"/>
              </v:shape>
            </v:group>
            <v:group style="position:absolute;left:4080;top:3230;width:2;height:12000" coordorigin="4080,3230" coordsize="2,12000">
              <v:shape style="position:absolute;left:4080;top:3230;width:2;height:12000" coordorigin="4080,3230" coordsize="0,12000" path="m4080,3230l4080,15230e" filled="f" stroked="t" strokeweight=".580pt" strokecolor="#000000">
                <v:path arrowok="t"/>
              </v:shape>
            </v:group>
            <v:group style="position:absolute;left:7284;top:3230;width:2;height:12000" coordorigin="7284,3230" coordsize="2,12000">
              <v:shape style="position:absolute;left:7284;top:3230;width:2;height:12000" coordorigin="7284,3230" coordsize="0,12000" path="m7284,3230l7284,15230e" filled="f" stroked="t" strokeweight=".580pt" strokecolor="#000000">
                <v:path arrowok="t"/>
              </v:shape>
            </v:group>
            <v:group style="position:absolute;left:8371;top:3230;width:2;height:12000" coordorigin="8371,3230" coordsize="2,12000">
              <v:shape style="position:absolute;left:8371;top:3230;width:2;height:12000" coordorigin="8371,3230" coordsize="0,12000" path="m8371,3230l8371,15230e" filled="f" stroked="t" strokeweight=".580pt" strokecolor="#000000">
                <v:path arrowok="t"/>
              </v:shape>
            </v:group>
            <v:group style="position:absolute;left:9581;top:3230;width:2;height:12000" coordorigin="9581,3230" coordsize="2,12000">
              <v:shape style="position:absolute;left:9581;top:3230;width:2;height:12000" coordorigin="9581,3230" coordsize="0,12000" path="m9581,3230l9581,15230e" filled="f" stroked="t" strokeweight=".580pt" strokecolor="#000000">
                <v:path arrowok="t"/>
              </v:shape>
            </v:group>
            <v:group style="position:absolute;left:10574;top:3230;width:2;height:12000" coordorigin="10574,3230" coordsize="2,12000">
              <v:shape style="position:absolute;left:10574;top:3230;width:2;height:12000" coordorigin="10574,3230" coordsize="0,12000" path="m10574,3230l10574,15230e" filled="f" stroked="t" strokeweight=".580pt" strokecolor="#000000">
                <v:path arrowok="t"/>
              </v:shape>
            </v:group>
            <v:group style="position:absolute;left:1337;top:3809;width:103;height:571" coordorigin="1337,3809" coordsize="103,571">
              <v:shape style="position:absolute;left:1337;top:3809;width:103;height:571" coordorigin="1337,3809" coordsize="103,571" path="m1337,4380l1440,4380,1440,3809,1337,3809,1337,4380e" filled="t" fillcolor="#DBE5F1" stroked="f">
                <v:path arrowok="t"/>
                <v:fill/>
              </v:shape>
            </v:group>
            <v:group style="position:absolute;left:2642;top:3809;width:103;height:571" coordorigin="2642,3809" coordsize="103,571">
              <v:shape style="position:absolute;left:2642;top:3809;width:103;height:571" coordorigin="2642,3809" coordsize="103,571" path="m2642,4380l2746,4380,2746,3809,2642,3809,2642,4380e" filled="t" fillcolor="#DBE5F1" stroked="f">
                <v:path arrowok="t"/>
                <v:fill/>
              </v:shape>
            </v:group>
            <v:group style="position:absolute;left:1337;top:4380;width:1409;height:7526" coordorigin="1337,4380" coordsize="1409,7526">
              <v:shape style="position:absolute;left:1337;top:4380;width:1409;height:7526" coordorigin="1337,4380" coordsize="1409,7526" path="m1337,11906l2746,11906,2746,4380,1337,4380,1337,11906e" filled="t" fillcolor="#DBE5F1" stroked="f">
                <v:path arrowok="t"/>
                <v:fill/>
              </v:shape>
            </v:group>
            <v:group style="position:absolute;left:1440;top:3809;width:1202;height:286" coordorigin="1440,3809" coordsize="1202,286">
              <v:shape style="position:absolute;left:1440;top:3809;width:1202;height:286" coordorigin="1440,3809" coordsize="1202,286" path="m1440,4094l2642,4094,2642,3809,1440,3809,1440,4094e" filled="t" fillcolor="#DBE5F1" stroked="f">
                <v:path arrowok="t"/>
                <v:fill/>
              </v:shape>
            </v:group>
            <v:group style="position:absolute;left:1440;top:4094;width:1202;height:286" coordorigin="1440,4094" coordsize="1202,286">
              <v:shape style="position:absolute;left:1440;top:4094;width:1202;height:286" coordorigin="1440,4094" coordsize="1202,286" path="m1440,4380l2642,4380,2642,4094,1440,4094,1440,4380e" filled="t" fillcolor="#DBE5F1" stroked="f">
                <v:path arrowok="t"/>
                <v:fill/>
              </v:shape>
            </v:group>
            <v:group style="position:absolute;left:9586;top:3809;width:103;height:346" coordorigin="9586,3809" coordsize="103,346">
              <v:shape style="position:absolute;left:9586;top:3809;width:103;height:346" coordorigin="9586,3809" coordsize="103,346" path="m9586,4154l9689,4154,9689,3809,9586,3809,9586,4154e" filled="t" fillcolor="#92CDDC" stroked="f">
                <v:path arrowok="t"/>
                <v:fill/>
              </v:shape>
            </v:group>
            <v:group style="position:absolute;left:10466;top:3809;width:103;height:346" coordorigin="10466,3809" coordsize="103,346">
              <v:shape style="position:absolute;left:10466;top:3809;width:103;height:346" coordorigin="10466,3809" coordsize="103,346" path="m10466,4154l10570,4154,10570,3809,10466,3809,10466,4154e" filled="t" fillcolor="#92CDDC" stroked="f">
                <v:path arrowok="t"/>
                <v:fill/>
              </v:shape>
            </v:group>
            <v:group style="position:absolute;left:9689;top:3809;width:778;height:346" coordorigin="9689,3809" coordsize="778,346">
              <v:shape style="position:absolute;left:9689;top:3809;width:778;height:346" coordorigin="9689,3809" coordsize="778,346" path="m9689,4154l10466,4154,10466,3809,9689,3809,9689,4154e" filled="t" fillcolor="#92CDDC" stroked="f">
                <v:path arrowok="t"/>
                <v:fill/>
              </v:shape>
            </v:group>
            <v:group style="position:absolute;left:1327;top:3804;width:9252;height:2" coordorigin="1327,3804" coordsize="9252,2">
              <v:shape style="position:absolute;left:1327;top:3804;width:9252;height:2" coordorigin="1327,3804" coordsize="9252,0" path="m1327,3804l10579,3804e" filled="f" stroked="t" strokeweight=".580pt" strokecolor="#000000">
                <v:path arrowok="t"/>
              </v:shape>
            </v:group>
            <v:group style="position:absolute;left:9586;top:4164;width:984;height:113" coordorigin="9586,4164" coordsize="984,113">
              <v:shape style="position:absolute;left:9586;top:4164;width:984;height:113" coordorigin="9586,4164" coordsize="984,113" path="m9586,4277l10570,4277,10570,4164,9586,4164,9586,4277e" filled="t" fillcolor="#92CDDC" stroked="f">
                <v:path arrowok="t"/>
                <v:fill/>
              </v:shape>
            </v:group>
            <v:group style="position:absolute;left:9586;top:4277;width:103;height:346" coordorigin="9586,4277" coordsize="103,346">
              <v:shape style="position:absolute;left:9586;top:4277;width:103;height:346" coordorigin="9586,4277" coordsize="103,346" path="m9586,4622l9689,4622,9689,4277,9586,4277,9586,4622e" filled="t" fillcolor="#92CDDC" stroked="f">
                <v:path arrowok="t"/>
                <v:fill/>
              </v:shape>
            </v:group>
            <v:group style="position:absolute;left:10466;top:4277;width:103;height:346" coordorigin="10466,4277" coordsize="103,346">
              <v:shape style="position:absolute;left:10466;top:4277;width:103;height:346" coordorigin="10466,4277" coordsize="103,346" path="m10466,4622l10570,4622,10570,4277,10466,4277,10466,4622e" filled="t" fillcolor="#92CDDC" stroked="f">
                <v:path arrowok="t"/>
                <v:fill/>
              </v:shape>
            </v:group>
            <v:group style="position:absolute;left:9586;top:4622;width:984;height:110" coordorigin="9586,4622" coordsize="984,110">
              <v:shape style="position:absolute;left:9586;top:4622;width:984;height:110" coordorigin="9586,4622" coordsize="984,110" path="m9586,4733l10570,4733,10570,4622,9586,4622,9586,4733e" filled="t" fillcolor="#92CDDC" stroked="f">
                <v:path arrowok="t"/>
                <v:fill/>
              </v:shape>
            </v:group>
            <v:group style="position:absolute;left:9689;top:4277;width:778;height:346" coordorigin="9689,4277" coordsize="778,346">
              <v:shape style="position:absolute;left:9689;top:4277;width:778;height:346" coordorigin="9689,4277" coordsize="778,346" path="m9689,4622l10466,4622,10466,4277,9689,4277,9689,4622e" filled="t" fillcolor="#92CDDC" stroked="f">
                <v:path arrowok="t"/>
                <v:fill/>
              </v:shape>
            </v:group>
            <v:group style="position:absolute;left:4075;top:4159;width:6504;height:2" coordorigin="4075,4159" coordsize="6504,2">
              <v:shape style="position:absolute;left:4075;top:4159;width:6504;height:2" coordorigin="4075,4159" coordsize="6504,0" path="m4075,4159l10579,4159e" filled="f" stroked="t" strokeweight=".581pt" strokecolor="#000000">
                <v:path arrowok="t"/>
              </v:shape>
            </v:group>
            <v:group style="position:absolute;left:9586;top:4745;width:103;height:343" coordorigin="9586,4745" coordsize="103,343">
              <v:shape style="position:absolute;left:9586;top:4745;width:103;height:343" coordorigin="9586,4745" coordsize="103,343" path="m9586,5088l9689,5088,9689,4745,9586,4745,9586,5088e" filled="t" fillcolor="#92CDDC" stroked="f">
                <v:path arrowok="t"/>
                <v:fill/>
              </v:shape>
            </v:group>
            <v:group style="position:absolute;left:10466;top:4745;width:103;height:343" coordorigin="10466,4745" coordsize="103,343">
              <v:shape style="position:absolute;left:10466;top:4745;width:103;height:343" coordorigin="10466,4745" coordsize="103,343" path="m10466,5088l10570,5088,10570,4745,10466,4745,10466,5088e" filled="t" fillcolor="#92CDDC" stroked="f">
                <v:path arrowok="t"/>
                <v:fill/>
              </v:shape>
            </v:group>
            <v:group style="position:absolute;left:9689;top:4745;width:778;height:343" coordorigin="9689,4745" coordsize="778,343">
              <v:shape style="position:absolute;left:9689;top:4745;width:778;height:343" coordorigin="9689,4745" coordsize="778,343" path="m9689,5088l10466,5088,10466,4745,9689,4745,9689,5088e" filled="t" fillcolor="#92CDDC" stroked="f">
                <v:path arrowok="t"/>
                <v:fill/>
              </v:shape>
            </v:group>
            <v:group style="position:absolute;left:4075;top:4738;width:6504;height:2" coordorigin="4075,4738" coordsize="6504,2">
              <v:shape style="position:absolute;left:4075;top:4738;width:6504;height:2" coordorigin="4075,4738" coordsize="6504,0" path="m4075,4738l10579,4738e" filled="f" stroked="t" strokeweight=".580pt" strokecolor="#000000">
                <v:path arrowok="t"/>
              </v:shape>
            </v:group>
            <v:group style="position:absolute;left:9586;top:5098;width:103;height:346" coordorigin="9586,5098" coordsize="103,346">
              <v:shape style="position:absolute;left:9586;top:5098;width:103;height:346" coordorigin="9586,5098" coordsize="103,346" path="m9586,5443l9689,5443,9689,5098,9586,5098,9586,5443e" filled="t" fillcolor="#92CDDC" stroked="f">
                <v:path arrowok="t"/>
                <v:fill/>
              </v:shape>
            </v:group>
            <v:group style="position:absolute;left:10466;top:5098;width:103;height:346" coordorigin="10466,5098" coordsize="103,346">
              <v:shape style="position:absolute;left:10466;top:5098;width:103;height:346" coordorigin="10466,5098" coordsize="103,346" path="m10466,5443l10570,5443,10570,5098,10466,5098,10466,5443e" filled="t" fillcolor="#92CDDC" stroked="f">
                <v:path arrowok="t"/>
                <v:fill/>
              </v:shape>
            </v:group>
            <v:group style="position:absolute;left:9689;top:5098;width:778;height:346" coordorigin="9689,5098" coordsize="778,346">
              <v:shape style="position:absolute;left:9689;top:5098;width:778;height:346" coordorigin="9689,5098" coordsize="778,346" path="m9689,5443l10466,5443,10466,5098,9689,5098,9689,5443e" filled="t" fillcolor="#92CDDC" stroked="f">
                <v:path arrowok="t"/>
                <v:fill/>
              </v:shape>
            </v:group>
            <v:group style="position:absolute;left:4075;top:5093;width:6504;height:2" coordorigin="4075,5093" coordsize="6504,2">
              <v:shape style="position:absolute;left:4075;top:5093;width:6504;height:2" coordorigin="4075,5093" coordsize="6504,0" path="m4075,5093l10579,5093e" filled="f" stroked="t" strokeweight=".580pt" strokecolor="#000000">
                <v:path arrowok="t"/>
              </v:shape>
            </v:group>
            <v:group style="position:absolute;left:9586;top:5453;width:103;height:346" coordorigin="9586,5453" coordsize="103,346">
              <v:shape style="position:absolute;left:9586;top:5453;width:103;height:346" coordorigin="9586,5453" coordsize="103,346" path="m9586,5798l9689,5798,9689,5453,9586,5453,9586,5798e" filled="t" fillcolor="#92CDDC" stroked="f">
                <v:path arrowok="t"/>
                <v:fill/>
              </v:shape>
            </v:group>
            <v:group style="position:absolute;left:10466;top:5453;width:103;height:346" coordorigin="10466,5453" coordsize="103,346">
              <v:shape style="position:absolute;left:10466;top:5453;width:103;height:346" coordorigin="10466,5453" coordsize="103,346" path="m10466,5798l10570,5798,10570,5453,10466,5453,10466,5798e" filled="t" fillcolor="#92CDDC" stroked="f">
                <v:path arrowok="t"/>
                <v:fill/>
              </v:shape>
            </v:group>
            <v:group style="position:absolute;left:9689;top:5453;width:778;height:346" coordorigin="9689,5453" coordsize="778,346">
              <v:shape style="position:absolute;left:9689;top:5453;width:778;height:346" coordorigin="9689,5453" coordsize="778,346" path="m9689,5798l10466,5798,10466,5453,9689,5453,9689,5798e" filled="t" fillcolor="#92CDDC" stroked="f">
                <v:path arrowok="t"/>
                <v:fill/>
              </v:shape>
            </v:group>
            <v:group style="position:absolute;left:4075;top:5448;width:6504;height:2" coordorigin="4075,5448" coordsize="6504,2">
              <v:shape style="position:absolute;left:4075;top:5448;width:6504;height:2" coordorigin="4075,5448" coordsize="6504,0" path="m4075,5448l10579,5448e" filled="f" stroked="t" strokeweight=".581pt" strokecolor="#000000">
                <v:path arrowok="t"/>
              </v:shape>
            </v:group>
            <v:group style="position:absolute;left:9586;top:5808;width:103;height:343" coordorigin="9586,5808" coordsize="103,343">
              <v:shape style="position:absolute;left:9586;top:5808;width:103;height:343" coordorigin="9586,5808" coordsize="103,343" path="m9586,6151l9689,6151,9689,5808,9586,5808,9586,6151e" filled="t" fillcolor="#00B050" stroked="f">
                <v:path arrowok="t"/>
                <v:fill/>
              </v:shape>
            </v:group>
            <v:group style="position:absolute;left:10466;top:5808;width:103;height:343" coordorigin="10466,5808" coordsize="103,343">
              <v:shape style="position:absolute;left:10466;top:5808;width:103;height:343" coordorigin="10466,5808" coordsize="103,343" path="m10466,6151l10570,6151,10570,5808,10466,5808,10466,6151e" filled="t" fillcolor="#00B050" stroked="f">
                <v:path arrowok="t"/>
                <v:fill/>
              </v:shape>
            </v:group>
            <v:group style="position:absolute;left:9689;top:5808;width:778;height:343" coordorigin="9689,5808" coordsize="778,343">
              <v:shape style="position:absolute;left:9689;top:5808;width:778;height:343" coordorigin="9689,5808" coordsize="778,343" path="m9689,6151l10466,6151,10466,5808,9689,5808,9689,6151e" filled="t" fillcolor="#00B050" stroked="f">
                <v:path arrowok="t"/>
                <v:fill/>
              </v:shape>
            </v:group>
            <v:group style="position:absolute;left:4075;top:5803;width:6504;height:2" coordorigin="4075,5803" coordsize="6504,2">
              <v:shape style="position:absolute;left:4075;top:5803;width:6504;height:2" coordorigin="4075,5803" coordsize="6504,0" path="m4075,5803l10579,5803e" filled="f" stroked="t" strokeweight=".580pt" strokecolor="#000000">
                <v:path arrowok="t"/>
              </v:shape>
            </v:group>
            <v:group style="position:absolute;left:9586;top:6163;width:103;height:343" coordorigin="9586,6163" coordsize="103,343">
              <v:shape style="position:absolute;left:9586;top:6163;width:103;height:343" coordorigin="9586,6163" coordsize="103,343" path="m9586,6506l9689,6506,9689,6163,9586,6163,9586,6506e" filled="t" fillcolor="#00B050" stroked="f">
                <v:path arrowok="t"/>
                <v:fill/>
              </v:shape>
            </v:group>
            <v:group style="position:absolute;left:10466;top:6163;width:103;height:343" coordorigin="10466,6163" coordsize="103,343">
              <v:shape style="position:absolute;left:10466;top:6163;width:103;height:343" coordorigin="10466,6163" coordsize="103,343" path="m10466,6506l10570,6506,10570,6163,10466,6163,10466,6506e" filled="t" fillcolor="#00B050" stroked="f">
                <v:path arrowok="t"/>
                <v:fill/>
              </v:shape>
            </v:group>
            <v:group style="position:absolute;left:9689;top:6163;width:778;height:343" coordorigin="9689,6163" coordsize="778,343">
              <v:shape style="position:absolute;left:9689;top:6163;width:778;height:343" coordorigin="9689,6163" coordsize="778,343" path="m9689,6506l10466,6506,10466,6163,9689,6163,9689,6506e" filled="t" fillcolor="#00B050" stroked="f">
                <v:path arrowok="t"/>
                <v:fill/>
              </v:shape>
            </v:group>
            <v:group style="position:absolute;left:4075;top:6156;width:6504;height:2" coordorigin="4075,6156" coordsize="6504,2">
              <v:shape style="position:absolute;left:4075;top:6156;width:6504;height:2" coordorigin="4075,6156" coordsize="6504,0" path="m4075,6156l10579,6156e" filled="f" stroked="t" strokeweight=".580pt" strokecolor="#000000">
                <v:path arrowok="t"/>
              </v:shape>
            </v:group>
            <v:group style="position:absolute;left:9586;top:6516;width:103;height:346" coordorigin="9586,6516" coordsize="103,346">
              <v:shape style="position:absolute;left:9586;top:6516;width:103;height:346" coordorigin="9586,6516" coordsize="103,346" path="m9586,6862l9689,6862,9689,6516,9586,6516,9586,6862e" filled="t" fillcolor="#92CDDC" stroked="f">
                <v:path arrowok="t"/>
                <v:fill/>
              </v:shape>
            </v:group>
            <v:group style="position:absolute;left:10466;top:6516;width:103;height:346" coordorigin="10466,6516" coordsize="103,346">
              <v:shape style="position:absolute;left:10466;top:6516;width:103;height:346" coordorigin="10466,6516" coordsize="103,346" path="m10466,6862l10570,6862,10570,6516,10466,6516,10466,6862e" filled="t" fillcolor="#92CDDC" stroked="f">
                <v:path arrowok="t"/>
                <v:fill/>
              </v:shape>
            </v:group>
            <v:group style="position:absolute;left:9689;top:6516;width:778;height:346" coordorigin="9689,6516" coordsize="778,346">
              <v:shape style="position:absolute;left:9689;top:6516;width:778;height:346" coordorigin="9689,6516" coordsize="778,346" path="m9689,6862l10466,6862,10466,6516,9689,6516,9689,6862e" filled="t" fillcolor="#92CDDC" stroked="f">
                <v:path arrowok="t"/>
                <v:fill/>
              </v:shape>
            </v:group>
            <v:group style="position:absolute;left:4075;top:6511;width:6504;height:2" coordorigin="4075,6511" coordsize="6504,2">
              <v:shape style="position:absolute;left:4075;top:6511;width:6504;height:2" coordorigin="4075,6511" coordsize="6504,0" path="m4075,6511l10579,6511e" filled="f" stroked="t" strokeweight=".580pt" strokecolor="#000000">
                <v:path arrowok="t"/>
              </v:shape>
            </v:group>
            <v:group style="position:absolute;left:9586;top:6871;width:103;height:346" coordorigin="9586,6871" coordsize="103,346">
              <v:shape style="position:absolute;left:9586;top:6871;width:103;height:346" coordorigin="9586,6871" coordsize="103,346" path="m9586,7217l9689,7217,9689,6871,9586,6871,9586,7217e" filled="t" fillcolor="#92CDDC" stroked="f">
                <v:path arrowok="t"/>
                <v:fill/>
              </v:shape>
            </v:group>
            <v:group style="position:absolute;left:10466;top:6871;width:103;height:346" coordorigin="10466,6871" coordsize="103,346">
              <v:shape style="position:absolute;left:10466;top:6871;width:103;height:346" coordorigin="10466,6871" coordsize="103,346" path="m10466,7217l10570,7217,10570,6871,10466,6871,10466,7217e" filled="t" fillcolor="#92CDDC" stroked="f">
                <v:path arrowok="t"/>
                <v:fill/>
              </v:shape>
            </v:group>
            <v:group style="position:absolute;left:9689;top:6871;width:778;height:346" coordorigin="9689,6871" coordsize="778,346">
              <v:shape style="position:absolute;left:9689;top:6871;width:778;height:346" coordorigin="9689,6871" coordsize="778,346" path="m9689,7217l10466,7217,10466,6871,9689,6871,9689,7217e" filled="t" fillcolor="#92CDDC" stroked="f">
                <v:path arrowok="t"/>
                <v:fill/>
              </v:shape>
            </v:group>
            <v:group style="position:absolute;left:4075;top:6866;width:6504;height:2" coordorigin="4075,6866" coordsize="6504,2">
              <v:shape style="position:absolute;left:4075;top:6866;width:6504;height:2" coordorigin="4075,6866" coordsize="6504,0" path="m4075,6866l10579,6866e" filled="f" stroked="t" strokeweight=".581pt" strokecolor="#000000">
                <v:path arrowok="t"/>
              </v:shape>
            </v:group>
            <v:group style="position:absolute;left:9586;top:7226;width:984;height:120" coordorigin="9586,7226" coordsize="984,120">
              <v:shape style="position:absolute;left:9586;top:7226;width:984;height:120" coordorigin="9586,7226" coordsize="984,120" path="m9586,7346l10570,7346,10570,7226,9586,7226,9586,7346e" filled="t" fillcolor="#FFFF00" stroked="f">
                <v:path arrowok="t"/>
                <v:fill/>
              </v:shape>
            </v:group>
            <v:group style="position:absolute;left:9586;top:7346;width:103;height:346" coordorigin="9586,7346" coordsize="103,346">
              <v:shape style="position:absolute;left:9586;top:7346;width:103;height:346" coordorigin="9586,7346" coordsize="103,346" path="m9586,7692l9689,7692,9689,7346,9586,7346,9586,7692e" filled="t" fillcolor="#FFFF00" stroked="f">
                <v:path arrowok="t"/>
                <v:fill/>
              </v:shape>
            </v:group>
            <v:group style="position:absolute;left:10466;top:7346;width:103;height:346" coordorigin="10466,7346" coordsize="103,346">
              <v:shape style="position:absolute;left:10466;top:7346;width:103;height:346" coordorigin="10466,7346" coordsize="103,346" path="m10466,7692l10570,7692,10570,7346,10466,7346,10466,7692e" filled="t" fillcolor="#FFFF00" stroked="f">
                <v:path arrowok="t"/>
                <v:fill/>
              </v:shape>
            </v:group>
            <v:group style="position:absolute;left:9586;top:7692;width:984;height:120" coordorigin="9586,7692" coordsize="984,120">
              <v:shape style="position:absolute;left:9586;top:7692;width:984;height:120" coordorigin="9586,7692" coordsize="984,120" path="m9586,7812l10570,7812,10570,7692,9586,7692,9586,7812e" filled="t" fillcolor="#FFFF00" stroked="f">
                <v:path arrowok="t"/>
                <v:fill/>
              </v:shape>
            </v:group>
            <v:group style="position:absolute;left:9689;top:7346;width:778;height:346" coordorigin="9689,7346" coordsize="778,346">
              <v:shape style="position:absolute;left:9689;top:7346;width:778;height:346" coordorigin="9689,7346" coordsize="778,346" path="m9689,7692l10466,7692,10466,7346,9689,7346,9689,7692e" filled="t" fillcolor="#FFFF00" stroked="f">
                <v:path arrowok="t"/>
                <v:fill/>
              </v:shape>
            </v:group>
            <v:group style="position:absolute;left:4075;top:7222;width:6504;height:2" coordorigin="4075,7222" coordsize="6504,2">
              <v:shape style="position:absolute;left:4075;top:7222;width:6504;height:2" coordorigin="4075,7222" coordsize="6504,0" path="m4075,7222l10579,7222e" filled="f" stroked="t" strokeweight=".580pt" strokecolor="#000000">
                <v:path arrowok="t"/>
              </v:shape>
            </v:group>
            <v:group style="position:absolute;left:9586;top:7824;width:984;height:120" coordorigin="9586,7824" coordsize="984,120">
              <v:shape style="position:absolute;left:9586;top:7824;width:984;height:120" coordorigin="9586,7824" coordsize="984,120" path="m9586,7944l10570,7944,10570,7824,9586,7824,9586,7944e" filled="t" fillcolor="#92CDDC" stroked="f">
                <v:path arrowok="t"/>
                <v:fill/>
              </v:shape>
            </v:group>
            <v:group style="position:absolute;left:9586;top:7944;width:103;height:346" coordorigin="9586,7944" coordsize="103,346">
              <v:shape style="position:absolute;left:9586;top:7944;width:103;height:346" coordorigin="9586,7944" coordsize="103,346" path="m9586,8290l9689,8290,9689,7944,9586,7944,9586,8290e" filled="t" fillcolor="#92CDDC" stroked="f">
                <v:path arrowok="t"/>
                <v:fill/>
              </v:shape>
            </v:group>
            <v:group style="position:absolute;left:10466;top:7944;width:103;height:346" coordorigin="10466,7944" coordsize="103,346">
              <v:shape style="position:absolute;left:10466;top:7944;width:103;height:346" coordorigin="10466,7944" coordsize="103,346" path="m10466,8290l10570,8290,10570,7944,10466,7944,10466,8290e" filled="t" fillcolor="#92CDDC" stroked="f">
                <v:path arrowok="t"/>
                <v:fill/>
              </v:shape>
            </v:group>
            <v:group style="position:absolute;left:9586;top:8290;width:984;height:120" coordorigin="9586,8290" coordsize="984,120">
              <v:shape style="position:absolute;left:9586;top:8290;width:984;height:120" coordorigin="9586,8290" coordsize="984,120" path="m9586,8410l10570,8410,10570,8290,9586,8290,9586,8410e" filled="t" fillcolor="#92CDDC" stroked="f">
                <v:path arrowok="t"/>
                <v:fill/>
              </v:shape>
            </v:group>
            <v:group style="position:absolute;left:9689;top:7944;width:778;height:346" coordorigin="9689,7944" coordsize="778,346">
              <v:shape style="position:absolute;left:9689;top:7944;width:778;height:346" coordorigin="9689,7944" coordsize="778,346" path="m9689,8290l10466,8290,10466,7944,9689,7944,9689,8290e" filled="t" fillcolor="#92CDDC" stroked="f">
                <v:path arrowok="t"/>
                <v:fill/>
              </v:shape>
            </v:group>
            <v:group style="position:absolute;left:4075;top:7817;width:6504;height:2" coordorigin="4075,7817" coordsize="6504,2">
              <v:shape style="position:absolute;left:4075;top:7817;width:6504;height:2" coordorigin="4075,7817" coordsize="6504,0" path="m4075,7817l10579,7817e" filled="f" stroked="t" strokeweight=".581pt" strokecolor="#000000">
                <v:path arrowok="t"/>
              </v:shape>
            </v:group>
            <v:group style="position:absolute;left:9586;top:8419;width:984;height:122" coordorigin="9586,8419" coordsize="984,122">
              <v:shape style="position:absolute;left:9586;top:8419;width:984;height:122" coordorigin="9586,8419" coordsize="984,122" path="m9586,8542l10570,8542,10570,8419,9586,8419,9586,8542e" filled="t" fillcolor="#00B050" stroked="f">
                <v:path arrowok="t"/>
                <v:fill/>
              </v:shape>
            </v:group>
            <v:group style="position:absolute;left:9586;top:8542;width:103;height:343" coordorigin="9586,8542" coordsize="103,343">
              <v:shape style="position:absolute;left:9586;top:8542;width:103;height:343" coordorigin="9586,8542" coordsize="103,343" path="m9586,8885l9689,8885,9689,8542,9586,8542,9586,8885e" filled="t" fillcolor="#00B050" stroked="f">
                <v:path arrowok="t"/>
                <v:fill/>
              </v:shape>
            </v:group>
            <v:group style="position:absolute;left:10466;top:8542;width:103;height:343" coordorigin="10466,8542" coordsize="103,343">
              <v:shape style="position:absolute;left:10466;top:8542;width:103;height:343" coordorigin="10466,8542" coordsize="103,343" path="m10466,8885l10570,8885,10570,8542,10466,8542,10466,8885e" filled="t" fillcolor="#00B050" stroked="f">
                <v:path arrowok="t"/>
                <v:fill/>
              </v:shape>
            </v:group>
            <v:group style="position:absolute;left:9586;top:8885;width:984;height:122" coordorigin="9586,8885" coordsize="984,122">
              <v:shape style="position:absolute;left:9586;top:8885;width:984;height:122" coordorigin="9586,8885" coordsize="984,122" path="m9586,9007l10570,9007,10570,8885,9586,8885,9586,9007e" filled="t" fillcolor="#00B050" stroked="f">
                <v:path arrowok="t"/>
                <v:fill/>
              </v:shape>
            </v:group>
            <v:group style="position:absolute;left:9689;top:8542;width:778;height:343" coordorigin="9689,8542" coordsize="778,343">
              <v:shape style="position:absolute;left:9689;top:8542;width:778;height:343" coordorigin="9689,8542" coordsize="778,343" path="m9689,8885l10466,8885,10466,8542,9689,8542,9689,8885e" filled="t" fillcolor="#00B050" stroked="f">
                <v:path arrowok="t"/>
                <v:fill/>
              </v:shape>
            </v:group>
            <v:group style="position:absolute;left:4075;top:8414;width:6504;height:2" coordorigin="4075,8414" coordsize="6504,2">
              <v:shape style="position:absolute;left:4075;top:8414;width:6504;height:2" coordorigin="4075,8414" coordsize="6504,0" path="m4075,8414l10579,8414e" filled="f" stroked="t" strokeweight=".581pt" strokecolor="#000000">
                <v:path arrowok="t"/>
              </v:shape>
            </v:group>
            <v:group style="position:absolute;left:9586;top:9044;width:984;height:2" coordorigin="9586,9044" coordsize="984,2">
              <v:shape style="position:absolute;left:9586;top:9044;width:984;height:2" coordorigin="9586,9044" coordsize="984,0" path="m9586,9044l10570,9044e" filled="f" stroked="t" strokeweight="2.86pt" strokecolor="#00B050">
                <v:path arrowok="t"/>
              </v:shape>
            </v:group>
            <v:group style="position:absolute;left:9586;top:9072;width:103;height:343" coordorigin="9586,9072" coordsize="103,343">
              <v:shape style="position:absolute;left:9586;top:9072;width:103;height:343" coordorigin="9586,9072" coordsize="103,343" path="m9586,9415l9689,9415,9689,9072,9586,9072,9586,9415e" filled="t" fillcolor="#00B050" stroked="f">
                <v:path arrowok="t"/>
                <v:fill/>
              </v:shape>
            </v:group>
            <v:group style="position:absolute;left:10466;top:9072;width:103;height:343" coordorigin="10466,9072" coordsize="103,343">
              <v:shape style="position:absolute;left:10466;top:9072;width:103;height:343" coordorigin="10466,9072" coordsize="103,343" path="m10466,9415l10570,9415,10570,9072,10466,9072,10466,9415e" filled="t" fillcolor="#00B050" stroked="f">
                <v:path arrowok="t"/>
                <v:fill/>
              </v:shape>
            </v:group>
            <v:group style="position:absolute;left:9586;top:9443;width:984;height:2" coordorigin="9586,9443" coordsize="984,2">
              <v:shape style="position:absolute;left:9586;top:9443;width:984;height:2" coordorigin="9586,9443" coordsize="984,0" path="m9586,9443l10570,9443e" filled="f" stroked="t" strokeweight="2.86pt" strokecolor="#00B050">
                <v:path arrowok="t"/>
              </v:shape>
            </v:group>
            <v:group style="position:absolute;left:9689;top:9072;width:778;height:343" coordorigin="9689,9072" coordsize="778,343">
              <v:shape style="position:absolute;left:9689;top:9072;width:778;height:343" coordorigin="9689,9072" coordsize="778,343" path="m9689,9415l10466,9415,10466,9072,9689,9072,9689,9415e" filled="t" fillcolor="#00B050" stroked="f">
                <v:path arrowok="t"/>
                <v:fill/>
              </v:shape>
            </v:group>
            <v:group style="position:absolute;left:2746;top:9012;width:7834;height:2" coordorigin="2746,9012" coordsize="7834,2">
              <v:shape style="position:absolute;left:2746;top:9012;width:7834;height:2" coordorigin="2746,9012" coordsize="7834,0" path="m2746,9012l10579,9012e" filled="f" stroked="t" strokeweight=".581pt" strokecolor="#000000">
                <v:path arrowok="t"/>
              </v:shape>
            </v:group>
            <v:group style="position:absolute;left:9586;top:9480;width:103;height:346" coordorigin="9586,9480" coordsize="103,346">
              <v:shape style="position:absolute;left:9586;top:9480;width:103;height:346" coordorigin="9586,9480" coordsize="103,346" path="m9586,9826l9689,9826,9689,9480,9586,9480,9586,9826e" filled="t" fillcolor="#92CDDC" stroked="f">
                <v:path arrowok="t"/>
                <v:fill/>
              </v:shape>
            </v:group>
            <v:group style="position:absolute;left:10466;top:9480;width:103;height:346" coordorigin="10466,9480" coordsize="103,346">
              <v:shape style="position:absolute;left:10466;top:9480;width:103;height:346" coordorigin="10466,9480" coordsize="103,346" path="m10466,9826l10570,9826,10570,9480,10466,9480,10466,9826e" filled="t" fillcolor="#92CDDC" stroked="f">
                <v:path arrowok="t"/>
                <v:fill/>
              </v:shape>
            </v:group>
            <v:group style="position:absolute;left:9689;top:9480;width:778;height:346" coordorigin="9689,9480" coordsize="778,346">
              <v:shape style="position:absolute;left:9689;top:9480;width:778;height:346" coordorigin="9689,9480" coordsize="778,346" path="m9689,9826l10466,9826,10466,9480,9689,9480,9689,9826e" filled="t" fillcolor="#92CDDC" stroked="f">
                <v:path arrowok="t"/>
                <v:fill/>
              </v:shape>
            </v:group>
            <v:group style="position:absolute;left:4075;top:9475;width:6504;height:2" coordorigin="4075,9475" coordsize="6504,2">
              <v:shape style="position:absolute;left:4075;top:9475;width:6504;height:2" coordorigin="4075,9475" coordsize="6504,0" path="m4075,9475l10579,9475e" filled="f" stroked="t" strokeweight=".580pt" strokecolor="#000000">
                <v:path arrowok="t"/>
              </v:shape>
            </v:group>
            <v:group style="position:absolute;left:9586;top:9835;width:103;height:343" coordorigin="9586,9835" coordsize="103,343">
              <v:shape style="position:absolute;left:9586;top:9835;width:103;height:343" coordorigin="9586,9835" coordsize="103,343" path="m9586,10178l9689,10178,9689,9835,9586,9835,9586,10178e" filled="t" fillcolor="#92CDDC" stroked="f">
                <v:path arrowok="t"/>
                <v:fill/>
              </v:shape>
            </v:group>
            <v:group style="position:absolute;left:10466;top:9835;width:103;height:343" coordorigin="10466,9835" coordsize="103,343">
              <v:shape style="position:absolute;left:10466;top:9835;width:103;height:343" coordorigin="10466,9835" coordsize="103,343" path="m10466,10178l10570,10178,10570,9835,10466,9835,10466,10178e" filled="t" fillcolor="#92CDDC" stroked="f">
                <v:path arrowok="t"/>
                <v:fill/>
              </v:shape>
            </v:group>
            <v:group style="position:absolute;left:9689;top:9835;width:778;height:343" coordorigin="9689,9835" coordsize="778,343">
              <v:shape style="position:absolute;left:9689;top:9835;width:778;height:343" coordorigin="9689,9835" coordsize="778,343" path="m9689,10178l10466,10178,10466,9835,9689,9835,9689,10178e" filled="t" fillcolor="#92CDDC" stroked="f">
                <v:path arrowok="t"/>
                <v:fill/>
              </v:shape>
            </v:group>
            <v:group style="position:absolute;left:4075;top:9830;width:6504;height:2" coordorigin="4075,9830" coordsize="6504,2">
              <v:shape style="position:absolute;left:4075;top:9830;width:6504;height:2" coordorigin="4075,9830" coordsize="6504,0" path="m4075,9830l10579,9830e" filled="f" stroked="t" strokeweight=".580pt" strokecolor="#000000">
                <v:path arrowok="t"/>
              </v:shape>
            </v:group>
            <v:group style="position:absolute;left:9586;top:10188;width:103;height:346" coordorigin="9586,10188" coordsize="103,346">
              <v:shape style="position:absolute;left:9586;top:10188;width:103;height:346" coordorigin="9586,10188" coordsize="103,346" path="m9586,10534l9689,10534,9689,10188,9586,10188,9586,10534e" filled="t" fillcolor="#92CDDC" stroked="f">
                <v:path arrowok="t"/>
                <v:fill/>
              </v:shape>
            </v:group>
            <v:group style="position:absolute;left:10466;top:10188;width:103;height:346" coordorigin="10466,10188" coordsize="103,346">
              <v:shape style="position:absolute;left:10466;top:10188;width:103;height:346" coordorigin="10466,10188" coordsize="103,346" path="m10466,10534l10570,10534,10570,10188,10466,10188,10466,10534e" filled="t" fillcolor="#92CDDC" stroked="f">
                <v:path arrowok="t"/>
                <v:fill/>
              </v:shape>
            </v:group>
            <v:group style="position:absolute;left:9689;top:10188;width:778;height:346" coordorigin="9689,10188" coordsize="778,346">
              <v:shape style="position:absolute;left:9689;top:10188;width:778;height:346" coordorigin="9689,10188" coordsize="778,346" path="m9689,10534l10466,10534,10466,10188,9689,10188,9689,10534e" filled="t" fillcolor="#92CDDC" stroked="f">
                <v:path arrowok="t"/>
                <v:fill/>
              </v:shape>
            </v:group>
            <v:group style="position:absolute;left:4075;top:10183;width:6504;height:2" coordorigin="4075,10183" coordsize="6504,2">
              <v:shape style="position:absolute;left:4075;top:10183;width:6504;height:2" coordorigin="4075,10183" coordsize="6504,0" path="m4075,10183l10579,10183e" filled="f" stroked="t" strokeweight=".580pt" strokecolor="#000000">
                <v:path arrowok="t"/>
              </v:shape>
            </v:group>
            <v:group style="position:absolute;left:9586;top:10543;width:103;height:346" coordorigin="9586,10543" coordsize="103,346">
              <v:shape style="position:absolute;left:9586;top:10543;width:103;height:346" coordorigin="9586,10543" coordsize="103,346" path="m9586,10889l9689,10889,9689,10543,9586,10543,9586,10889e" filled="t" fillcolor="#92CDDC" stroked="f">
                <v:path arrowok="t"/>
                <v:fill/>
              </v:shape>
            </v:group>
            <v:group style="position:absolute;left:10466;top:10543;width:103;height:346" coordorigin="10466,10543" coordsize="103,346">
              <v:shape style="position:absolute;left:10466;top:10543;width:103;height:346" coordorigin="10466,10543" coordsize="103,346" path="m10466,10889l10570,10889,10570,10543,10466,10543,10466,10889e" filled="t" fillcolor="#92CDDC" stroked="f">
                <v:path arrowok="t"/>
                <v:fill/>
              </v:shape>
            </v:group>
            <v:group style="position:absolute;left:9689;top:10543;width:778;height:346" coordorigin="9689,10543" coordsize="778,346">
              <v:shape style="position:absolute;left:9689;top:10543;width:778;height:346" coordorigin="9689,10543" coordsize="778,346" path="m9689,10889l10466,10889,10466,10543,9689,10543,9689,10889e" filled="t" fillcolor="#92CDDC" stroked="f">
                <v:path arrowok="t"/>
                <v:fill/>
              </v:shape>
            </v:group>
            <v:group style="position:absolute;left:4075;top:10538;width:6504;height:2" coordorigin="4075,10538" coordsize="6504,2">
              <v:shape style="position:absolute;left:4075;top:10538;width:6504;height:2" coordorigin="4075,10538" coordsize="6504,0" path="m4075,10538l10579,10538e" filled="f" stroked="t" strokeweight=".581pt" strokecolor="#000000">
                <v:path arrowok="t"/>
              </v:shape>
            </v:group>
            <v:group style="position:absolute;left:9586;top:10898;width:103;height:346" coordorigin="9586,10898" coordsize="103,346">
              <v:shape style="position:absolute;left:9586;top:10898;width:103;height:346" coordorigin="9586,10898" coordsize="103,346" path="m9586,11244l9689,11244,9689,10898,9586,10898,9586,11244e" filled="t" fillcolor="#00B050" stroked="f">
                <v:path arrowok="t"/>
                <v:fill/>
              </v:shape>
            </v:group>
            <v:group style="position:absolute;left:10466;top:10898;width:103;height:346" coordorigin="10466,10898" coordsize="103,346">
              <v:shape style="position:absolute;left:10466;top:10898;width:103;height:346" coordorigin="10466,10898" coordsize="103,346" path="m10466,11244l10570,11244,10570,10898,10466,10898,10466,11244e" filled="t" fillcolor="#00B050" stroked="f">
                <v:path arrowok="t"/>
                <v:fill/>
              </v:shape>
            </v:group>
            <v:group style="position:absolute;left:9689;top:10898;width:778;height:346" coordorigin="9689,10898" coordsize="778,346">
              <v:shape style="position:absolute;left:9689;top:10898;width:778;height:346" coordorigin="9689,10898" coordsize="778,346" path="m9689,11244l10466,11244,10466,10898,9689,10898,9689,11244e" filled="t" fillcolor="#00B050" stroked="f">
                <v:path arrowok="t"/>
                <v:fill/>
              </v:shape>
            </v:group>
            <v:group style="position:absolute;left:4075;top:10894;width:6504;height:2" coordorigin="4075,10894" coordsize="6504,2">
              <v:shape style="position:absolute;left:4075;top:10894;width:6504;height:2" coordorigin="4075,10894" coordsize="6504,0" path="m4075,10894l10579,10894e" filled="f" stroked="t" strokeweight=".580pt" strokecolor="#000000">
                <v:path arrowok="t"/>
              </v:shape>
            </v:group>
            <v:group style="position:absolute;left:9586;top:11254;width:984;height:154" coordorigin="9586,11254" coordsize="984,154">
              <v:shape style="position:absolute;left:9586;top:11254;width:984;height:154" coordorigin="9586,11254" coordsize="984,154" path="m9586,11407l10570,11407,10570,11254,9586,11254,9586,11407e" filled="t" fillcolor="#92CDDC" stroked="f">
                <v:path arrowok="t"/>
                <v:fill/>
              </v:shape>
            </v:group>
            <v:group style="position:absolute;left:9586;top:11407;width:103;height:346" coordorigin="9586,11407" coordsize="103,346">
              <v:shape style="position:absolute;left:9586;top:11407;width:103;height:346" coordorigin="9586,11407" coordsize="103,346" path="m9586,11753l9689,11753,9689,11407,9586,11407,9586,11753e" filled="t" fillcolor="#92CDDC" stroked="f">
                <v:path arrowok="t"/>
                <v:fill/>
              </v:shape>
            </v:group>
            <v:group style="position:absolute;left:10466;top:11407;width:103;height:346" coordorigin="10466,11407" coordsize="103,346">
              <v:shape style="position:absolute;left:10466;top:11407;width:103;height:346" coordorigin="10466,11407" coordsize="103,346" path="m10466,11753l10570,11753,10570,11407,10466,11407,10466,11753e" filled="t" fillcolor="#92CDDC" stroked="f">
                <v:path arrowok="t"/>
                <v:fill/>
              </v:shape>
            </v:group>
            <v:group style="position:absolute;left:9586;top:11753;width:984;height:154" coordorigin="9586,11753" coordsize="984,154">
              <v:shape style="position:absolute;left:9586;top:11753;width:984;height:154" coordorigin="9586,11753" coordsize="984,154" path="m9586,11906l10570,11906,10570,11753,9586,11753,9586,11906e" filled="t" fillcolor="#92CDDC" stroked="f">
                <v:path arrowok="t"/>
                <v:fill/>
              </v:shape>
            </v:group>
            <v:group style="position:absolute;left:9689;top:11407;width:778;height:346" coordorigin="9689,11407" coordsize="778,346">
              <v:shape style="position:absolute;left:9689;top:11407;width:778;height:346" coordorigin="9689,11407" coordsize="778,346" path="m9689,11753l10466,11753,10466,11407,9689,11407,9689,11753e" filled="t" fillcolor="#92CDDC" stroked="f">
                <v:path arrowok="t"/>
                <v:fill/>
              </v:shape>
            </v:group>
            <v:group style="position:absolute;left:2746;top:11249;width:7834;height:2" coordorigin="2746,11249" coordsize="7834,2">
              <v:shape style="position:absolute;left:2746;top:11249;width:7834;height:2" coordorigin="2746,11249" coordsize="7834,0" path="m2746,11249l10579,11249e" filled="f" stroked="t" strokeweight=".580pt" strokecolor="#000000">
                <v:path arrowok="t"/>
              </v:shape>
            </v:group>
            <v:group style="position:absolute;left:1337;top:11916;width:103;height:346" coordorigin="1337,11916" coordsize="103,346">
              <v:shape style="position:absolute;left:1337;top:11916;width:103;height:346" coordorigin="1337,11916" coordsize="103,346" path="m1337,12262l1440,12262,1440,11916,1337,11916,1337,12262e" filled="t" fillcolor="#DBE5F1" stroked="f">
                <v:path arrowok="t"/>
                <v:fill/>
              </v:shape>
            </v:group>
            <v:group style="position:absolute;left:2642;top:11916;width:103;height:346" coordorigin="2642,11916" coordsize="103,346">
              <v:shape style="position:absolute;left:2642;top:11916;width:103;height:346" coordorigin="2642,11916" coordsize="103,346" path="m2642,12262l2746,12262,2746,11916,2642,11916,2642,12262e" filled="t" fillcolor="#DBE5F1" stroked="f">
                <v:path arrowok="t"/>
                <v:fill/>
              </v:shape>
            </v:group>
            <v:group style="position:absolute;left:1337;top:12262;width:1409;height:1822" coordorigin="1337,12262" coordsize="1409,1822">
              <v:shape style="position:absolute;left:1337;top:12262;width:1409;height:1822" coordorigin="1337,12262" coordsize="1409,1822" path="m1337,14083l2746,14083,2746,12262,1337,12262,1337,14083e" filled="t" fillcolor="#DBE5F1" stroked="f">
                <v:path arrowok="t"/>
                <v:fill/>
              </v:shape>
            </v:group>
            <v:group style="position:absolute;left:1440;top:11916;width:1202;height:346" coordorigin="1440,11916" coordsize="1202,346">
              <v:shape style="position:absolute;left:1440;top:11916;width:1202;height:346" coordorigin="1440,11916" coordsize="1202,346" path="m1440,12262l2642,12262,2642,11916,1440,11916,1440,12262e" filled="t" fillcolor="#DBE5F1" stroked="f">
                <v:path arrowok="t"/>
                <v:fill/>
              </v:shape>
            </v:group>
            <v:group style="position:absolute;left:9586;top:11957;width:984;height:2" coordorigin="9586,11957" coordsize="984,2">
              <v:shape style="position:absolute;left:9586;top:11957;width:984;height:2" coordorigin="9586,11957" coordsize="984,0" path="m9586,11957l10570,11957e" filled="f" stroked="t" strokeweight="4.18pt" strokecolor="#00B050">
                <v:path arrowok="t"/>
              </v:shape>
            </v:group>
            <v:group style="position:absolute;left:9586;top:11998;width:103;height:343" coordorigin="9586,11998" coordsize="103,343">
              <v:shape style="position:absolute;left:9586;top:11998;width:103;height:343" coordorigin="9586,11998" coordsize="103,343" path="m9586,12341l9689,12341,9689,11998,9586,11998,9586,12341e" filled="t" fillcolor="#00B050" stroked="f">
                <v:path arrowok="t"/>
                <v:fill/>
              </v:shape>
            </v:group>
            <v:group style="position:absolute;left:10466;top:11998;width:103;height:343" coordorigin="10466,11998" coordsize="103,343">
              <v:shape style="position:absolute;left:10466;top:11998;width:103;height:343" coordorigin="10466,11998" coordsize="103,343" path="m10466,12341l10570,12341,10570,11998,10466,11998,10466,12341e" filled="t" fillcolor="#00B050" stroked="f">
                <v:path arrowok="t"/>
                <v:fill/>
              </v:shape>
            </v:group>
            <v:group style="position:absolute;left:9586;top:12382;width:984;height:2" coordorigin="9586,12382" coordsize="984,2">
              <v:shape style="position:absolute;left:9586;top:12382;width:984;height:2" coordorigin="9586,12382" coordsize="984,0" path="m9586,12382l10570,12382e" filled="f" stroked="t" strokeweight="4.18pt" strokecolor="#00B050">
                <v:path arrowok="t"/>
              </v:shape>
            </v:group>
            <v:group style="position:absolute;left:9689;top:11998;width:778;height:343" coordorigin="9689,11998" coordsize="778,343">
              <v:shape style="position:absolute;left:9689;top:11998;width:778;height:343" coordorigin="9689,11998" coordsize="778,343" path="m9689,12341l10466,12341,10466,11998,9689,11998,9689,12341e" filled="t" fillcolor="#00B050" stroked="f">
                <v:path arrowok="t"/>
                <v:fill/>
              </v:shape>
            </v:group>
            <v:group style="position:absolute;left:1327;top:11911;width:9252;height:2" coordorigin="1327,11911" coordsize="9252,2">
              <v:shape style="position:absolute;left:1327;top:11911;width:9252;height:2" coordorigin="1327,11911" coordsize="9252,0" path="m1327,11911l10579,11911e" filled="f" stroked="t" strokeweight=".580pt" strokecolor="#000000">
                <v:path arrowok="t"/>
              </v:shape>
            </v:group>
            <v:group style="position:absolute;left:9586;top:12432;width:103;height:346" coordorigin="9586,12432" coordsize="103,346">
              <v:shape style="position:absolute;left:9586;top:12432;width:103;height:346" coordorigin="9586,12432" coordsize="103,346" path="m9586,12778l9689,12778,9689,12432,9586,12432,9586,12778e" filled="t" fillcolor="#92CDDC" stroked="f">
                <v:path arrowok="t"/>
                <v:fill/>
              </v:shape>
            </v:group>
            <v:group style="position:absolute;left:10466;top:12432;width:103;height:346" coordorigin="10466,12432" coordsize="103,346">
              <v:shape style="position:absolute;left:10466;top:12432;width:103;height:346" coordorigin="10466,12432" coordsize="103,346" path="m10466,12778l10570,12778,10570,12432,10466,12432,10466,12778e" filled="t" fillcolor="#92CDDC" stroked="f">
                <v:path arrowok="t"/>
                <v:fill/>
              </v:shape>
            </v:group>
            <v:group style="position:absolute;left:9689;top:12432;width:778;height:346" coordorigin="9689,12432" coordsize="778,346">
              <v:shape style="position:absolute;left:9689;top:12432;width:778;height:346" coordorigin="9689,12432" coordsize="778,346" path="m9689,12778l10466,12778,10466,12432,9689,12432,9689,12778e" filled="t" fillcolor="#92CDDC" stroked="f">
                <v:path arrowok="t"/>
                <v:fill/>
              </v:shape>
            </v:group>
            <v:group style="position:absolute;left:4075;top:12427;width:6504;height:2" coordorigin="4075,12427" coordsize="6504,2">
              <v:shape style="position:absolute;left:4075;top:12427;width:6504;height:2" coordorigin="4075,12427" coordsize="6504,0" path="m4075,12427l10579,12427e" filled="f" stroked="t" strokeweight=".580pt" strokecolor="#000000">
                <v:path arrowok="t"/>
              </v:shape>
            </v:group>
            <v:group style="position:absolute;left:9586;top:12787;width:103;height:346" coordorigin="9586,12787" coordsize="103,346">
              <v:shape style="position:absolute;left:9586;top:12787;width:103;height:346" coordorigin="9586,12787" coordsize="103,346" path="m9586,13133l9689,13133,9689,12787,9586,12787,9586,13133e" filled="t" fillcolor="#92CDDC" stroked="f">
                <v:path arrowok="t"/>
                <v:fill/>
              </v:shape>
            </v:group>
            <v:group style="position:absolute;left:10466;top:12787;width:103;height:346" coordorigin="10466,12787" coordsize="103,346">
              <v:shape style="position:absolute;left:10466;top:12787;width:103;height:346" coordorigin="10466,12787" coordsize="103,346" path="m10466,13133l10570,13133,10570,12787,10466,12787,10466,13133e" filled="t" fillcolor="#92CDDC" stroked="f">
                <v:path arrowok="t"/>
                <v:fill/>
              </v:shape>
            </v:group>
            <v:group style="position:absolute;left:9689;top:12787;width:778;height:346" coordorigin="9689,12787" coordsize="778,346">
              <v:shape style="position:absolute;left:9689;top:12787;width:778;height:346" coordorigin="9689,12787" coordsize="778,346" path="m9689,13133l10466,13133,10466,12787,9689,12787,9689,13133e" filled="t" fillcolor="#92CDDC" stroked="f">
                <v:path arrowok="t"/>
                <v:fill/>
              </v:shape>
            </v:group>
            <v:group style="position:absolute;left:4075;top:12782;width:6504;height:2" coordorigin="4075,12782" coordsize="6504,2">
              <v:shape style="position:absolute;left:4075;top:12782;width:6504;height:2" coordorigin="4075,12782" coordsize="6504,0" path="m4075,12782l10579,12782e" filled="f" stroked="t" strokeweight=".580pt" strokecolor="#000000">
                <v:path arrowok="t"/>
              </v:shape>
            </v:group>
            <v:group style="position:absolute;left:9586;top:13142;width:984;height:120" coordorigin="9586,13142" coordsize="984,120">
              <v:shape style="position:absolute;left:9586;top:13142;width:984;height:120" coordorigin="9586,13142" coordsize="984,120" path="m9586,13262l10570,13262,10570,13142,9586,13142,9586,13262e" filled="t" fillcolor="#FFFF00" stroked="f">
                <v:path arrowok="t"/>
                <v:fill/>
              </v:shape>
            </v:group>
            <v:group style="position:absolute;left:9586;top:13262;width:103;height:346" coordorigin="9586,13262" coordsize="103,346">
              <v:shape style="position:absolute;left:9586;top:13262;width:103;height:346" coordorigin="9586,13262" coordsize="103,346" path="m9586,13608l9689,13608,9689,13262,9586,13262,9586,13608e" filled="t" fillcolor="#FFFF00" stroked="f">
                <v:path arrowok="t"/>
                <v:fill/>
              </v:shape>
            </v:group>
            <v:group style="position:absolute;left:10466;top:13262;width:103;height:346" coordorigin="10466,13262" coordsize="103,346">
              <v:shape style="position:absolute;left:10466;top:13262;width:103;height:346" coordorigin="10466,13262" coordsize="103,346" path="m10466,13608l10570,13608,10570,13262,10466,13262,10466,13608e" filled="t" fillcolor="#FFFF00" stroked="f">
                <v:path arrowok="t"/>
                <v:fill/>
              </v:shape>
            </v:group>
            <v:group style="position:absolute;left:9586;top:13608;width:984;height:120" coordorigin="9586,13608" coordsize="984,120">
              <v:shape style="position:absolute;left:9586;top:13608;width:984;height:120" coordorigin="9586,13608" coordsize="984,120" path="m9586,13728l10570,13728,10570,13608,9586,13608,9586,13728e" filled="t" fillcolor="#FFFF00" stroked="f">
                <v:path arrowok="t"/>
                <v:fill/>
              </v:shape>
            </v:group>
            <v:group style="position:absolute;left:9689;top:13262;width:778;height:346" coordorigin="9689,13262" coordsize="778,346">
              <v:shape style="position:absolute;left:9689;top:13262;width:778;height:346" coordorigin="9689,13262" coordsize="778,346" path="m9689,13608l10466,13608,10466,13262,9689,13262,9689,13608e" filled="t" fillcolor="#FFFF00" stroked="f">
                <v:path arrowok="t"/>
                <v:fill/>
              </v:shape>
            </v:group>
            <v:group style="position:absolute;left:4075;top:13138;width:6504;height:2" coordorigin="4075,13138" coordsize="6504,2">
              <v:shape style="position:absolute;left:4075;top:13138;width:6504;height:2" coordorigin="4075,13138" coordsize="6504,0" path="m4075,13138l10579,13138e" filled="f" stroked="t" strokeweight=".581pt" strokecolor="#000000">
                <v:path arrowok="t"/>
              </v:shape>
            </v:group>
            <v:group style="position:absolute;left:9586;top:13740;width:103;height:343" coordorigin="9586,13740" coordsize="103,343">
              <v:shape style="position:absolute;left:9586;top:13740;width:103;height:343" coordorigin="9586,13740" coordsize="103,343" path="m9586,14083l9689,14083,9689,13740,9586,13740,9586,14083e" filled="t" fillcolor="#92CDDC" stroked="f">
                <v:path arrowok="t"/>
                <v:fill/>
              </v:shape>
            </v:group>
            <v:group style="position:absolute;left:10466;top:13740;width:103;height:343" coordorigin="10466,13740" coordsize="103,343">
              <v:shape style="position:absolute;left:10466;top:13740;width:103;height:343" coordorigin="10466,13740" coordsize="103,343" path="m10466,14083l10570,14083,10570,13740,10466,13740,10466,14083e" filled="t" fillcolor="#92CDDC" stroked="f">
                <v:path arrowok="t"/>
                <v:fill/>
              </v:shape>
            </v:group>
            <v:group style="position:absolute;left:9689;top:13740;width:778;height:343" coordorigin="9689,13740" coordsize="778,343">
              <v:shape style="position:absolute;left:9689;top:13740;width:778;height:343" coordorigin="9689,13740" coordsize="778,343" path="m9689,14083l10466,14083,10466,13740,9689,13740,9689,14083e" filled="t" fillcolor="#92CDDC" stroked="f">
                <v:path arrowok="t"/>
                <v:fill/>
              </v:shape>
            </v:group>
            <v:group style="position:absolute;left:4075;top:13733;width:6504;height:2" coordorigin="4075,13733" coordsize="6504,2">
              <v:shape style="position:absolute;left:4075;top:13733;width:6504;height:2" coordorigin="4075,13733" coordsize="6504,0" path="m4075,13733l10579,13733e" filled="f" stroked="t" strokeweight=".580pt" strokecolor="#000000">
                <v:path arrowok="t"/>
              </v:shape>
            </v:group>
            <v:group style="position:absolute;left:1337;top:14093;width:103;height:346" coordorigin="1337,14093" coordsize="103,346">
              <v:shape style="position:absolute;left:1337;top:14093;width:103;height:346" coordorigin="1337,14093" coordsize="103,346" path="m1337,14438l1440,14438,1440,14093,1337,14093,1337,14438e" filled="t" fillcolor="#DBE5F1" stroked="f">
                <v:path arrowok="t"/>
                <v:fill/>
              </v:shape>
            </v:group>
            <v:group style="position:absolute;left:2642;top:14093;width:103;height:346" coordorigin="2642,14093" coordsize="103,346">
              <v:shape style="position:absolute;left:2642;top:14093;width:103;height:346" coordorigin="2642,14093" coordsize="103,346" path="m2642,14438l2746,14438,2746,14093,2642,14093,2642,14438e" filled="t" fillcolor="#DBE5F1" stroked="f">
                <v:path arrowok="t"/>
                <v:fill/>
              </v:shape>
            </v:group>
            <v:group style="position:absolute;left:1337;top:14438;width:1409;height:792" coordorigin="1337,14438" coordsize="1409,792">
              <v:shape style="position:absolute;left:1337;top:14438;width:1409;height:792" coordorigin="1337,14438" coordsize="1409,792" path="m1337,15230l2746,15230,2746,14438,1337,14438,1337,15230e" filled="t" fillcolor="#DBE5F1" stroked="f">
                <v:path arrowok="t"/>
                <v:fill/>
              </v:shape>
            </v:group>
            <v:group style="position:absolute;left:1440;top:14093;width:1202;height:346" coordorigin="1440,14093" coordsize="1202,346">
              <v:shape style="position:absolute;left:1440;top:14093;width:1202;height:346" coordorigin="1440,14093" coordsize="1202,346" path="m1440,14438l2642,14438,2642,14093,1440,14093,1440,14438e" filled="t" fillcolor="#DBE5F1" stroked="f">
                <v:path arrowok="t"/>
                <v:fill/>
              </v:shape>
            </v:group>
            <v:group style="position:absolute;left:9586;top:14114;width:984;height:2" coordorigin="9586,14114" coordsize="984,2">
              <v:shape style="position:absolute;left:9586;top:14114;width:984;height:2" coordorigin="9586,14114" coordsize="984,0" path="m9586,14114l10570,14114e" filled="f" stroked="t" strokeweight="2.260pt" strokecolor="#00B050">
                <v:path arrowok="t"/>
              </v:shape>
            </v:group>
            <v:group style="position:absolute;left:9586;top:14136;width:103;height:343" coordorigin="9586,14136" coordsize="103,343">
              <v:shape style="position:absolute;left:9586;top:14136;width:103;height:343" coordorigin="9586,14136" coordsize="103,343" path="m9586,14479l9689,14479,9689,14136,9586,14136,9586,14479e" filled="t" fillcolor="#00B050" stroked="f">
                <v:path arrowok="t"/>
                <v:fill/>
              </v:shape>
            </v:group>
            <v:group style="position:absolute;left:10466;top:14136;width:103;height:343" coordorigin="10466,14136" coordsize="103,343">
              <v:shape style="position:absolute;left:10466;top:14136;width:103;height:343" coordorigin="10466,14136" coordsize="103,343" path="m10466,14479l10570,14479,10570,14136,10466,14136,10466,14479e" filled="t" fillcolor="#00B050" stroked="f">
                <v:path arrowok="t"/>
                <v:fill/>
              </v:shape>
            </v:group>
            <v:group style="position:absolute;left:9586;top:14501;width:984;height:2" coordorigin="9586,14501" coordsize="984,2">
              <v:shape style="position:absolute;left:9586;top:14501;width:984;height:2" coordorigin="9586,14501" coordsize="984,0" path="m9586,14501l10570,14501e" filled="f" stroked="t" strokeweight="2.260pt" strokecolor="#00B050">
                <v:path arrowok="t"/>
              </v:shape>
            </v:group>
            <v:group style="position:absolute;left:9689;top:14136;width:778;height:343" coordorigin="9689,14136" coordsize="778,343">
              <v:shape style="position:absolute;left:9689;top:14136;width:778;height:343" coordorigin="9689,14136" coordsize="778,343" path="m9689,14479l10466,14479,10466,14136,9689,14136,9689,14479e" filled="t" fillcolor="#00B050" stroked="f">
                <v:path arrowok="t"/>
                <v:fill/>
              </v:shape>
            </v:group>
            <v:group style="position:absolute;left:1327;top:14088;width:9252;height:2" coordorigin="1327,14088" coordsize="9252,2">
              <v:shape style="position:absolute;left:1327;top:14088;width:9252;height:2" coordorigin="1327,14088" coordsize="9252,0" path="m1327,14088l10579,14088e" filled="f" stroked="t" strokeweight=".581pt" strokecolor="#000000">
                <v:path arrowok="t"/>
              </v:shape>
            </v:group>
            <v:group style="position:absolute;left:9586;top:14532;width:103;height:346" coordorigin="9586,14532" coordsize="103,346">
              <v:shape style="position:absolute;left:9586;top:14532;width:103;height:346" coordorigin="9586,14532" coordsize="103,346" path="m9586,14878l9689,14878,9689,14532,9586,14532,9586,14878e" filled="t" fillcolor="#92CDDC" stroked="f">
                <v:path arrowok="t"/>
                <v:fill/>
              </v:shape>
            </v:group>
            <v:group style="position:absolute;left:10466;top:14532;width:103;height:346" coordorigin="10466,14532" coordsize="103,346">
              <v:shape style="position:absolute;left:10466;top:14532;width:103;height:346" coordorigin="10466,14532" coordsize="103,346" path="m10466,14878l10570,14878,10570,14532,10466,14532,10466,14878e" filled="t" fillcolor="#92CDDC" stroked="f">
                <v:path arrowok="t"/>
                <v:fill/>
              </v:shape>
            </v:group>
            <v:group style="position:absolute;left:9689;top:14532;width:778;height:346" coordorigin="9689,14532" coordsize="778,346">
              <v:shape style="position:absolute;left:9689;top:14532;width:778;height:346" coordorigin="9689,14532" coordsize="778,346" path="m9689,14878l10466,14878,10466,14532,9689,14532,9689,14878e" filled="t" fillcolor="#92CDDC" stroked="f">
                <v:path arrowok="t"/>
                <v:fill/>
              </v:shape>
            </v:group>
            <v:group style="position:absolute;left:4075;top:14527;width:6504;height:2" coordorigin="4075,14527" coordsize="6504,2">
              <v:shape style="position:absolute;left:4075;top:14527;width:6504;height:2" coordorigin="4075,14527" coordsize="6504,0" path="m4075,14527l10579,14527e" filled="f" stroked="t" strokeweight=".581pt" strokecolor="#000000">
                <v:path arrowok="t"/>
              </v:shape>
            </v:group>
            <v:group style="position:absolute;left:9586;top:14887;width:103;height:343" coordorigin="9586,14887" coordsize="103,343">
              <v:shape style="position:absolute;left:9586;top:14887;width:103;height:343" coordorigin="9586,14887" coordsize="103,343" path="m9586,15230l9689,15230,9689,14887,9586,14887,9586,15230e" filled="t" fillcolor="#92CDDC" stroked="f">
                <v:path arrowok="t"/>
                <v:fill/>
              </v:shape>
            </v:group>
            <v:group style="position:absolute;left:10466;top:14887;width:103;height:343" coordorigin="10466,14887" coordsize="103,343">
              <v:shape style="position:absolute;left:10466;top:14887;width:103;height:343" coordorigin="10466,14887" coordsize="103,343" path="m10466,15230l10570,15230,10570,14887,10466,14887,10466,15230e" filled="t" fillcolor="#92CDDC" stroked="f">
                <v:path arrowok="t"/>
                <v:fill/>
              </v:shape>
            </v:group>
            <v:group style="position:absolute;left:9689;top:14887;width:778;height:343" coordorigin="9689,14887" coordsize="778,343">
              <v:shape style="position:absolute;left:9689;top:14887;width:778;height:343" coordorigin="9689,14887" coordsize="778,343" path="m9689,15230l10466,15230,10466,14887,9689,14887,9689,15230e" filled="t" fillcolor="#92CDDC" stroked="f">
                <v:path arrowok="t"/>
                <v:fill/>
              </v:shape>
            </v:group>
            <v:group style="position:absolute;left:4075;top:14882;width:6504;height:2" coordorigin="4075,14882" coordsize="6504,2">
              <v:shape style="position:absolute;left:4075;top:14882;width:6504;height:2" coordorigin="4075,14882" coordsize="6504,0" path="m4075,14882l10579,14882e" filled="f" stroked="t" strokeweight=".580pt" strokecolor="#000000">
                <v:path arrowok="t"/>
              </v:shape>
            </v:group>
            <v:group style="position:absolute;left:1327;top:15235;width:9252;height:2" coordorigin="1327,15235" coordsize="9252,2">
              <v:shape style="position:absolute;left:1327;top:15235;width:9252;height:2" coordorigin="1327,15235" coordsize="9252,0" path="m1327,15235l10579,15235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81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84.319984pt;width:450.760104pt;height:43.99616pt;mso-position-horizontal-relative:page;mso-position-vertical-relative:page;z-index:-581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40.590866pt;width:288.251160pt;height:13.04pt;mso-position-horizontal-relative:page;mso-position-vertical-relative:page;z-index:-581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81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80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80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19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161.279984pt;width:70.92pt;height:28.92pt;mso-position-horizontal-relative:page;mso-position-vertical-relative:page;z-index:-5807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56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61.279984pt;width:66.4795pt;height:28.92pt;mso-position-horizontal-relative:page;mso-position-vertical-relative:page;z-index:-5806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32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61.279984pt;width:160.2pt;height:28.92pt;mso-position-horizontal-relative:page;mso-position-vertical-relative:page;z-index:-5805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3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61.279984pt;width:54.36pt;height:28.92pt;mso-position-horizontal-relative:page;mso-position-vertical-relative:page;z-index:-580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274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61.279984pt;width:60.48pt;height:28.92pt;mso-position-horizontal-relative:page;mso-position-vertical-relative:page;z-index:-5803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262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hood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61.279984pt;width:49.68pt;height:28.92pt;mso-position-horizontal-relative:page;mso-position-vertical-relative:page;z-index:-580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79" w:right="158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dual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0" w:after="0" w:line="240" w:lineRule="auto"/>
                    <w:ind w:left="328" w:right="309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190.199982pt;width:70.92pt;height:405.36pt;mso-position-horizontal-relative:page;mso-position-vertical-relative:page;z-index:-5801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131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90.199982pt;width:66.4795pt;height:260.3995pt;mso-position-horizontal-relative:page;mso-position-vertical-relative:page;z-index:-580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90.199982pt;width:160.2pt;height:17.7595pt;mso-position-horizontal-relative:page;mso-position-vertical-relative:page;z-index:-579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hab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90.199982pt;width:54.36pt;height:17.7595pt;mso-position-horizontal-relative:page;mso-position-vertical-relative:page;z-index:-579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90.199982pt;width:60.48pt;height:17.7595pt;mso-position-horizontal-relative:page;mso-position-vertical-relative:page;z-index:-579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90.199982pt;width:49.68pt;height:17.7595pt;mso-position-horizontal-relative:page;mso-position-vertical-relative:page;z-index:-579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07.959488pt;width:160.2pt;height:28.9205pt;mso-position-horizontal-relative:page;mso-position-vertical-relative:page;z-index:-5795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529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07.959488pt;width:54.36pt;height:28.9205pt;mso-position-horizontal-relative:page;mso-position-vertical-relative:page;z-index:-5794" type="#_x0000_t202" filled="f" stroked="f">
            <v:textbox inset="0,0,0,0">
              <w:txbxContent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07.959488pt;width:60.48pt;height:28.9205pt;mso-position-horizontal-relative:page;mso-position-vertical-relative:page;z-index:-5793" type="#_x0000_t202" filled="f" stroked="f">
            <v:textbox inset="0,0,0,0">
              <w:txbxContent>
                <w:p>
                  <w:pPr>
                    <w:spacing w:before="7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07.959488pt;width:49.68pt;height:28.9205pt;mso-position-horizontal-relative:page;mso-position-vertical-relative:page;z-index:-5792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36.87999pt;width:160.2pt;height:17.760pt;mso-position-horizontal-relative:page;mso-position-vertical-relative:page;z-index:-5791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Nois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36.87999pt;width:54.36pt;height:17.760pt;mso-position-horizontal-relative:page;mso-position-vertical-relative:page;z-index:-5790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36.87999pt;width:60.48pt;height:17.760pt;mso-position-horizontal-relative:page;mso-position-vertical-relative:page;z-index:-5789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36.87999pt;width:49.68pt;height:17.760pt;mso-position-horizontal-relative:page;mso-position-vertical-relative:page;z-index:-5788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54.639984pt;width:160.2pt;height:17.7595pt;mso-position-horizontal-relative:page;mso-position-vertical-relative:page;z-index:-578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auna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54.639984pt;width:54.36pt;height:17.7595pt;mso-position-horizontal-relative:page;mso-position-vertical-relative:page;z-index:-578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54.639984pt;width:60.48pt;height:17.7595pt;mso-position-horizontal-relative:page;mso-position-vertical-relative:page;z-index:-578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54.639984pt;width:49.68pt;height:17.7595pt;mso-position-horizontal-relative:page;mso-position-vertical-relative:page;z-index:-578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72.399475pt;width:160.2pt;height:17.7605pt;mso-position-horizontal-relative:page;mso-position-vertical-relative:page;z-index:-578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72.399475pt;width:54.36pt;height:17.7605pt;mso-position-horizontal-relative:page;mso-position-vertical-relative:page;z-index:-578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72.399475pt;width:60.48pt;height:17.7605pt;mso-position-horizontal-relative:page;mso-position-vertical-relative:page;z-index:-578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72.399475pt;width:49.68pt;height:17.7605pt;mso-position-horizontal-relative:page;mso-position-vertical-relative:page;z-index:-578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90.159973pt;width:160.2pt;height:17.64pt;mso-position-horizontal-relative:page;mso-position-vertical-relative:page;z-index:-577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90.159973pt;width:54.36pt;height:17.64pt;mso-position-horizontal-relative:page;mso-position-vertical-relative:page;z-index:-577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90.159973pt;width:60.48pt;height:17.64pt;mso-position-horizontal-relative:page;mso-position-vertical-relative:page;z-index:-577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90.159973pt;width:49.68pt;height:17.64pt;mso-position-horizontal-relative:page;mso-position-vertical-relative:page;z-index:-577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07.799988pt;width:160.2pt;height:17.760pt;mso-position-horizontal-relative:page;mso-position-vertical-relative:page;z-index:-5775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07.799988pt;width:54.36pt;height:17.760pt;mso-position-horizontal-relative:page;mso-position-vertical-relative:page;z-index:-5774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07.799988pt;width:60.48pt;height:17.760pt;mso-position-horizontal-relative:page;mso-position-vertical-relative:page;z-index:-577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07.799988pt;width:49.68pt;height:17.760pt;mso-position-horizontal-relative:page;mso-position-vertical-relative:page;z-index:-5772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25.559998pt;width:160.2pt;height:17.7595pt;mso-position-horizontal-relative:page;mso-position-vertical-relative:page;z-index:-577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25.559998pt;width:54.36pt;height:17.7595pt;mso-position-horizontal-relative:page;mso-position-vertical-relative:page;z-index:-577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25.559998pt;width:60.48pt;height:17.7595pt;mso-position-horizontal-relative:page;mso-position-vertical-relative:page;z-index:-576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25.559998pt;width:49.68pt;height:17.7595pt;mso-position-horizontal-relative:page;mso-position-vertical-relative:page;z-index:-576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43.319489pt;width:160.2pt;height:17.7605pt;mso-position-horizontal-relative:page;mso-position-vertical-relative:page;z-index:-576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43.319489pt;width:54.36pt;height:17.7605pt;mso-position-horizontal-relative:page;mso-position-vertical-relative:page;z-index:-576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43.319489pt;width:60.48pt;height:17.7605pt;mso-position-horizontal-relative:page;mso-position-vertical-relative:page;z-index:-576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43.319489pt;width:49.68pt;height:17.7605pt;mso-position-horizontal-relative:page;mso-position-vertical-relative:page;z-index:-576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61.079987pt;width:160.2pt;height:29.7595pt;mso-position-horizontal-relative:page;mso-position-vertical-relative:page;z-index:-5763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ant</w:t>
                  </w:r>
                </w:p>
                <w:p>
                  <w:pPr>
                    <w:spacing w:before="28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61.079987pt;width:54.36pt;height:29.7595pt;mso-position-horizontal-relative:page;mso-position-vertical-relative:page;z-index:-5762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61.079987pt;width:60.48pt;height:29.7595pt;mso-position-horizontal-relative:page;mso-position-vertical-relative:page;z-index:-5761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61.079987pt;width:49.68pt;height:29.7595pt;mso-position-horizontal-relative:page;mso-position-vertical-relative:page;z-index:-5760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90.839478pt;width:160.2pt;height:29.88pt;mso-position-horizontal-relative:page;mso-position-vertical-relative:page;z-index:-5759" type="#_x0000_t202" filled="f" stroked="f">
            <v:textbox inset="0,0,0,0">
              <w:txbxContent>
                <w:p>
                  <w:pPr>
                    <w:spacing w:before="73" w:after="0" w:line="277" w:lineRule="auto"/>
                    <w:ind w:left="108" w:right="28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etti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90.839478pt;width:54.36pt;height:29.88pt;mso-position-horizontal-relative:page;mso-position-vertical-relative:page;z-index:-5758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90.839478pt;width:60.48pt;height:29.88pt;mso-position-horizontal-relative:page;mso-position-vertical-relative:page;z-index:-5757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90.839478pt;width:49.68pt;height:29.88pt;mso-position-horizontal-relative:page;mso-position-vertical-relative:page;z-index:-5756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20.719482pt;width:160.2pt;height:29.88pt;mso-position-horizontal-relative:page;mso-position-vertical-relative:page;z-index:-5755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20.719482pt;width:54.36pt;height:29.88pt;mso-position-horizontal-relative:page;mso-position-vertical-relative:page;z-index:-5754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20.719482pt;width:60.48pt;height:29.88pt;mso-position-horizontal-relative:page;mso-position-vertical-relative:page;z-index:-5753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20.719482pt;width:49.68pt;height:29.88pt;mso-position-horizontal-relative:page;mso-position-vertical-relative:page;z-index:-5752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450.599487pt;width:66.4795pt;height:111.8405pt;mso-position-horizontal-relative:page;mso-position-vertical-relative:page;z-index:-5751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50.599487pt;width:160.2pt;height:23.1605pt;mso-position-horizontal-relative:page;mso-position-vertical-relative:page;z-index:-5750" type="#_x0000_t202" filled="f" stroked="f">
            <v:textbox inset="0,0,0,0">
              <w:txbxContent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50.599487pt;width:54.36pt;height:23.1605pt;mso-position-horizontal-relative:page;mso-position-vertical-relative:page;z-index:-5749" type="#_x0000_t202" filled="f" stroked="f">
            <v:textbox inset="0,0,0,0">
              <w:txbxContent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50.599487pt;width:60.48pt;height:23.1605pt;mso-position-horizontal-relative:page;mso-position-vertical-relative:page;z-index:-5748" type="#_x0000_t202" filled="f" stroked="f">
            <v:textbox inset="0,0,0,0">
              <w:txbxContent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50.599487pt;width:49.68pt;height:23.1605pt;mso-position-horizontal-relative:page;mso-position-vertical-relative:page;z-index:-5747" type="#_x0000_t202" filled="f" stroked="f">
            <v:textbox inset="0,0,0,0">
              <w:txbxContent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73.759979pt;width:160.2pt;height:17.760pt;mso-position-horizontal-relative:page;mso-position-vertical-relative:page;z-index:-574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73.759979pt;width:54.36pt;height:17.760pt;mso-position-horizontal-relative:page;mso-position-vertical-relative:page;z-index:-574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73.759979pt;width:60.48pt;height:17.760pt;mso-position-horizontal-relative:page;mso-position-vertical-relative:page;z-index:-574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73.759979pt;width:49.68pt;height:17.760pt;mso-position-horizontal-relative:page;mso-position-vertical-relative:page;z-index:-574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91.519989pt;width:160.2pt;height:17.64pt;mso-position-horizontal-relative:page;mso-position-vertical-relative:page;z-index:-574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91.519989pt;width:54.36pt;height:17.64pt;mso-position-horizontal-relative:page;mso-position-vertical-relative:page;z-index:-574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91.519989pt;width:60.48pt;height:17.64pt;mso-position-horizontal-relative:page;mso-position-vertical-relative:page;z-index:-574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91.519989pt;width:49.68pt;height:17.64pt;mso-position-horizontal-relative:page;mso-position-vertical-relative:page;z-index:-573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09.159973pt;width:160.2pt;height:17.7595pt;mso-position-horizontal-relative:page;mso-position-vertical-relative:page;z-index:-573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09.159973pt;width:54.36pt;height:17.7595pt;mso-position-horizontal-relative:page;mso-position-vertical-relative:page;z-index:-573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09.159973pt;width:60.48pt;height:17.7595pt;mso-position-horizontal-relative:page;mso-position-vertical-relative:page;z-index:-573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09.159973pt;width:49.68pt;height:17.7595pt;mso-position-horizontal-relative:page;mso-position-vertical-relative:page;z-index:-573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26.919495pt;width:160.2pt;height:17.7605pt;mso-position-horizontal-relative:page;mso-position-vertical-relative:page;z-index:-573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26.919495pt;width:54.36pt;height:17.7605pt;mso-position-horizontal-relative:page;mso-position-vertical-relative:page;z-index:-573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26.919495pt;width:60.48pt;height:17.7605pt;mso-position-horizontal-relative:page;mso-position-vertical-relative:page;z-index:-573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ike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26.919495pt;width:49.68pt;height:17.7605pt;mso-position-horizontal-relative:page;mso-position-vertical-relative:page;z-index:-573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44.679993pt;width:160.2pt;height:17.760pt;mso-position-horizontal-relative:page;mso-position-vertical-relative:page;z-index:-573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44.679993pt;width:54.36pt;height:17.760pt;mso-position-horizontal-relative:page;mso-position-vertical-relative:page;z-index:-572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44.679993pt;width:60.48pt;height:17.760pt;mso-position-horizontal-relative:page;mso-position-vertical-relative:page;z-index:-572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44.679993pt;width:49.68pt;height:17.760pt;mso-position-horizontal-relative:page;mso-position-vertical-relative:page;z-index:-572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562.440002pt;width:66.4795pt;height:33.120pt;mso-position-horizontal-relative:page;mso-position-vertical-relative:page;z-index:-572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Spi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62.440002pt;width:160.2pt;height:33.120pt;mso-position-horizontal-relative:page;mso-position-vertical-relative:page;z-index:-5725" type="#_x0000_t202" filled="f" stroked="f">
            <v:textbox inset="0,0,0,0">
              <w:txbxContent>
                <w:p>
                  <w:pPr>
                    <w:spacing w:before="4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77" w:lineRule="auto"/>
                    <w:ind w:left="108" w:right="27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62.440002pt;width:54.36pt;height:33.120pt;mso-position-horizontal-relative:page;mso-position-vertical-relative:page;z-index:-5724" type="#_x0000_t202" filled="f" stroked="f">
            <v:textbox inset="0,0,0,0">
              <w:txbxContent>
                <w:p>
                  <w:pPr>
                    <w:spacing w:before="17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62.440002pt;width:60.48pt;height:33.120pt;mso-position-horizontal-relative:page;mso-position-vertical-relative:page;z-index:-5723" type="#_x0000_t202" filled="f" stroked="f">
            <v:textbox inset="0,0,0,0">
              <w:txbxContent>
                <w:p>
                  <w:pPr>
                    <w:spacing w:before="17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62.440002pt;width:49.68pt;height:33.120pt;mso-position-horizontal-relative:page;mso-position-vertical-relative:page;z-index:-5722" type="#_x0000_t202" filled="f" stroked="f">
            <v:textbox inset="0,0,0,0">
              <w:txbxContent>
                <w:p>
                  <w:pPr>
                    <w:spacing w:before="17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595.559998pt;width:70.92pt;height:108.8395pt;mso-position-horizontal-relative:page;mso-position-vertical-relative:page;z-index:-572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595.559998pt;width:66.4795pt;height:108.8395pt;mso-position-horizontal-relative:page;mso-position-vertical-relative:page;z-index:-5720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95.559998pt;width:160.2pt;height:25.8pt;mso-position-horizontal-relative:page;mso-position-vertical-relative:page;z-index:-571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95.559998pt;width:54.36pt;height:25.8pt;mso-position-horizontal-relative:page;mso-position-vertical-relative:page;z-index:-5718" type="#_x0000_t202" filled="f" stroked="f">
            <v:textbox inset="0,0,0,0">
              <w:txbxContent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95.559998pt;width:60.48pt;height:25.8pt;mso-position-horizontal-relative:page;mso-position-vertical-relative:page;z-index:-5717" type="#_x0000_t202" filled="f" stroked="f">
            <v:textbox inset="0,0,0,0">
              <w:txbxContent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95.559998pt;width:49.68pt;height:25.8pt;mso-position-horizontal-relative:page;mso-position-vertical-relative:page;z-index:-5716" type="#_x0000_t202" filled="f" stroked="f">
            <v:textbox inset="0,0,0,0">
              <w:txbxContent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21.359985pt;width:160.2pt;height:17.760pt;mso-position-horizontal-relative:page;mso-position-vertical-relative:page;z-index:-571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21.359985pt;width:54.36pt;height:17.760pt;mso-position-horizontal-relative:page;mso-position-vertical-relative:page;z-index:-571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21.359985pt;width:60.48pt;height:17.760pt;mso-position-horizontal-relative:page;mso-position-vertical-relative:page;z-index:-571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21.359985pt;width:49.68pt;height:17.760pt;mso-position-horizontal-relative:page;mso-position-vertical-relative:page;z-index:-571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39.119995pt;width:160.2pt;height:17.7595pt;mso-position-horizontal-relative:page;mso-position-vertical-relative:page;z-index:-571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39.119995pt;width:54.36pt;height:17.7595pt;mso-position-horizontal-relative:page;mso-position-vertical-relative:page;z-index:-571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39.119995pt;width:60.48pt;height:17.7595pt;mso-position-horizontal-relative:page;mso-position-vertical-relative:page;z-index:-570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39.119995pt;width:49.68pt;height:17.7595pt;mso-position-horizontal-relative:page;mso-position-vertical-relative:page;z-index:-570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56.879456pt;width:160.2pt;height:29.7605pt;mso-position-horizontal-relative:page;mso-position-vertical-relative:page;z-index:-5707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28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56.879456pt;width:54.36pt;height:29.7605pt;mso-position-horizontal-relative:page;mso-position-vertical-relative:page;z-index:-5706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56.879456pt;width:60.48pt;height:29.7605pt;mso-position-horizontal-relative:page;mso-position-vertical-relative:page;z-index:-5705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56.879456pt;width:49.68pt;height:29.7605pt;mso-position-horizontal-relative:page;mso-position-vertical-relative:page;z-index:-5704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86.639954pt;width:160.2pt;height:17.7595pt;mso-position-horizontal-relative:page;mso-position-vertical-relative:page;z-index:-570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86.639954pt;width:54.36pt;height:17.7595pt;mso-position-horizontal-relative:page;mso-position-vertical-relative:page;z-index:-5702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86.639954pt;width:60.48pt;height:17.7595pt;mso-position-horizontal-relative:page;mso-position-vertical-relative:page;z-index:-5701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86.639954pt;width:49.68pt;height:17.7595pt;mso-position-horizontal-relative:page;mso-position-vertical-relative:page;z-index:-5700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704.399475pt;width:70.92pt;height:57.3605pt;mso-position-horizontal-relative:page;mso-position-vertical-relative:page;z-index:-569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Recor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704.399475pt;width:66.4795pt;height:57.3605pt;mso-position-horizontal-relative:page;mso-position-vertical-relative:page;z-index:-5698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04.399475pt;width:160.2pt;height:21.96pt;mso-position-horizontal-relative:page;mso-position-vertical-relative:page;z-index:-5697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04.399475pt;width:54.36pt;height:21.96pt;mso-position-horizontal-relative:page;mso-position-vertical-relative:page;z-index:-5696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04.399475pt;width:60.48pt;height:21.96pt;mso-position-horizontal-relative:page;mso-position-vertical-relative:page;z-index:-5695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04.399475pt;width:49.68pt;height:21.96pt;mso-position-horizontal-relative:page;mso-position-vertical-relative:page;z-index:-5694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26.359497pt;width:160.2pt;height:17.7605pt;mso-position-horizontal-relative:page;mso-position-vertical-relative:page;z-index:-569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26.359497pt;width:54.36pt;height:17.7605pt;mso-position-horizontal-relative:page;mso-position-vertical-relative:page;z-index:-569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26.359497pt;width:60.48pt;height:17.7605pt;mso-position-horizontal-relative:page;mso-position-vertical-relative:page;z-index:-569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26.359497pt;width:49.68pt;height:17.7605pt;mso-position-horizontal-relative:page;mso-position-vertical-relative:page;z-index:-569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44.119995pt;width:160.2pt;height:17.64pt;mso-position-horizontal-relative:page;mso-position-vertical-relative:page;z-index:-568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44.119995pt;width:54.36pt;height:17.64pt;mso-position-horizontal-relative:page;mso-position-vertical-relative:page;z-index:-568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44.119995pt;width:60.48pt;height:17.64pt;mso-position-horizontal-relative:page;mso-position-vertical-relative:page;z-index:-568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44.119995pt;width:49.68pt;height:17.64pt;mso-position-horizontal-relative:page;mso-position-vertical-relative:page;z-index:-568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6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68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220" w:right="12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683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682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681" type="#_x0000_t75">
            <v:imagedata r:id="rId37" o:title=""/>
          </v:shape>
        </w:pict>
      </w:r>
      <w:r>
        <w:rPr/>
        <w:pict>
          <v:group style="position:absolute;margin-left:66.069504pt;margin-top:83.22998pt;width:463.3005pt;height:680.38pt;mso-position-horizontal-relative:page;mso-position-vertical-relative:page;z-index:-5680" coordorigin="1321,1665" coordsize="9266,13608">
            <v:group style="position:absolute;left:1337;top:1675;width:1409;height:113" coordorigin="1337,1675" coordsize="1409,113">
              <v:shape style="position:absolute;left:1337;top:1675;width:1409;height:113" coordorigin="1337,1675" coordsize="1409,113" path="m1337,1788l2746,1788,2746,1675,1337,1675,1337,1788e" filled="t" fillcolor="#0070C0" stroked="f">
                <v:path arrowok="t"/>
                <v:fill/>
              </v:shape>
            </v:group>
            <v:group style="position:absolute;left:1337;top:1788;width:103;height:343" coordorigin="1337,1788" coordsize="103,343">
              <v:shape style="position:absolute;left:1337;top:1788;width:103;height:343" coordorigin="1337,1788" coordsize="103,343" path="m1337,2131l1440,2131,1440,1788,1337,1788,1337,2131e" filled="t" fillcolor="#0070C0" stroked="f">
                <v:path arrowok="t"/>
                <v:fill/>
              </v:shape>
            </v:group>
            <v:group style="position:absolute;left:2642;top:1788;width:103;height:343" coordorigin="2642,1788" coordsize="103,343">
              <v:shape style="position:absolute;left:2642;top:1788;width:103;height:343" coordorigin="2642,1788" coordsize="103,343" path="m2642,2131l2746,2131,2746,1788,2642,1788,2642,2131e" filled="t" fillcolor="#0070C0" stroked="f">
                <v:path arrowok="t"/>
                <v:fill/>
              </v:shape>
            </v:group>
            <v:group style="position:absolute;left:1337;top:2131;width:1409;height:113" coordorigin="1337,2131" coordsize="1409,113">
              <v:shape style="position:absolute;left:1337;top:2131;width:1409;height:113" coordorigin="1337,2131" coordsize="1409,113" path="m1337,2244l2746,2244,2746,2131,1337,2131,1337,2244e" filled="t" fillcolor="#0070C0" stroked="f">
                <v:path arrowok="t"/>
                <v:fill/>
              </v:shape>
            </v:group>
            <v:group style="position:absolute;left:1440;top:1788;width:1202;height:343" coordorigin="1440,1788" coordsize="1202,343">
              <v:shape style="position:absolute;left:1440;top:1788;width:1202;height:343" coordorigin="1440,1788" coordsize="1202,343" path="m1440,2131l2642,2131,2642,1788,1440,1788,1440,2131e" filled="t" fillcolor="#0070C0" stroked="f">
                <v:path arrowok="t"/>
                <v:fill/>
              </v:shape>
            </v:group>
            <v:group style="position:absolute;left:2755;top:1675;width:1320;height:113" coordorigin="2755,1675" coordsize="1320,113">
              <v:shape style="position:absolute;left:2755;top:1675;width:1320;height:113" coordorigin="2755,1675" coordsize="1320,113" path="m2755,1788l4075,1788,4075,1675,2755,1675,2755,1788e" filled="t" fillcolor="#0070C0" stroked="f">
                <v:path arrowok="t"/>
                <v:fill/>
              </v:shape>
            </v:group>
            <v:group style="position:absolute;left:2755;top:1788;width:103;height:343" coordorigin="2755,1788" coordsize="103,343">
              <v:shape style="position:absolute;left:2755;top:1788;width:103;height:343" coordorigin="2755,1788" coordsize="103,343" path="m2755,2131l2858,2131,2858,1788,2755,1788,2755,2131e" filled="t" fillcolor="#0070C0" stroked="f">
                <v:path arrowok="t"/>
                <v:fill/>
              </v:shape>
            </v:group>
            <v:group style="position:absolute;left:3972;top:1788;width:103;height:343" coordorigin="3972,1788" coordsize="103,343">
              <v:shape style="position:absolute;left:3972;top:1788;width:103;height:343" coordorigin="3972,1788" coordsize="103,343" path="m3972,2131l4075,2131,4075,1788,3972,1788,3972,2131e" filled="t" fillcolor="#0070C0" stroked="f">
                <v:path arrowok="t"/>
                <v:fill/>
              </v:shape>
            </v:group>
            <v:group style="position:absolute;left:2755;top:2131;width:1320;height:113" coordorigin="2755,2131" coordsize="1320,113">
              <v:shape style="position:absolute;left:2755;top:2131;width:1320;height:113" coordorigin="2755,2131" coordsize="1320,113" path="m2755,2244l4075,2244,4075,2131,2755,2131,2755,2244e" filled="t" fillcolor="#0070C0" stroked="f">
                <v:path arrowok="t"/>
                <v:fill/>
              </v:shape>
            </v:group>
            <v:group style="position:absolute;left:2858;top:1788;width:1114;height:343" coordorigin="2858,1788" coordsize="1114,343">
              <v:shape style="position:absolute;left:2858;top:1788;width:1114;height:343" coordorigin="2858,1788" coordsize="1114,343" path="m2858,2131l3972,2131,3972,1788,2858,1788,2858,2131e" filled="t" fillcolor="#0070C0" stroked="f">
                <v:path arrowok="t"/>
                <v:fill/>
              </v:shape>
            </v:group>
            <v:group style="position:absolute;left:4085;top:1675;width:3192;height:113" coordorigin="4085,1675" coordsize="3192,113">
              <v:shape style="position:absolute;left:4085;top:1675;width:3192;height:113" coordorigin="4085,1675" coordsize="3192,113" path="m4085,1788l7277,1788,7277,1675,4085,1675,4085,1788e" filled="t" fillcolor="#0070C0" stroked="f">
                <v:path arrowok="t"/>
                <v:fill/>
              </v:shape>
            </v:group>
            <v:group style="position:absolute;left:4085;top:1788;width:103;height:343" coordorigin="4085,1788" coordsize="103,343">
              <v:shape style="position:absolute;left:4085;top:1788;width:103;height:343" coordorigin="4085,1788" coordsize="103,343" path="m4085,2131l4188,2131,4188,1788,4085,1788,4085,2131e" filled="t" fillcolor="#0070C0" stroked="f">
                <v:path arrowok="t"/>
                <v:fill/>
              </v:shape>
            </v:group>
            <v:group style="position:absolute;left:7176;top:1788;width:101;height:343" coordorigin="7176,1788" coordsize="101,343">
              <v:shape style="position:absolute;left:7176;top:1788;width:101;height:343" coordorigin="7176,1788" coordsize="101,343" path="m7176,2131l7277,2131,7277,1788,7176,1788,7176,2131e" filled="t" fillcolor="#0070C0" stroked="f">
                <v:path arrowok="t"/>
                <v:fill/>
              </v:shape>
            </v:group>
            <v:group style="position:absolute;left:4085;top:2131;width:3192;height:113" coordorigin="4085,2131" coordsize="3192,113">
              <v:shape style="position:absolute;left:4085;top:2131;width:3192;height:113" coordorigin="4085,2131" coordsize="3192,113" path="m4085,2244l7277,2244,7277,2131,4085,2131,4085,2244e" filled="t" fillcolor="#0070C0" stroked="f">
                <v:path arrowok="t"/>
                <v:fill/>
              </v:shape>
            </v:group>
            <v:group style="position:absolute;left:4188;top:1788;width:2988;height:343" coordorigin="4188,1788" coordsize="2988,343">
              <v:shape style="position:absolute;left:4188;top:1788;width:2988;height:343" coordorigin="4188,1788" coordsize="2988,343" path="m4188,2131l7176,2131,7176,1788,4188,1788,4188,2131e" filled="t" fillcolor="#0070C0" stroked="f">
                <v:path arrowok="t"/>
                <v:fill/>
              </v:shape>
            </v:group>
            <v:group style="position:absolute;left:7289;top:1675;width:1078;height:113" coordorigin="7289,1675" coordsize="1078,113">
              <v:shape style="position:absolute;left:7289;top:1675;width:1078;height:113" coordorigin="7289,1675" coordsize="1078,113" path="m7289,1788l8366,1788,8366,1675,7289,1675,7289,1788e" filled="t" fillcolor="#0070C0" stroked="f">
                <v:path arrowok="t"/>
                <v:fill/>
              </v:shape>
            </v:group>
            <v:group style="position:absolute;left:7289;top:1788;width:103;height:343" coordorigin="7289,1788" coordsize="103,343">
              <v:shape style="position:absolute;left:7289;top:1788;width:103;height:343" coordorigin="7289,1788" coordsize="103,343" path="m7289,2131l7392,2131,7392,1788,7289,1788,7289,2131e" filled="t" fillcolor="#0070C0" stroked="f">
                <v:path arrowok="t"/>
                <v:fill/>
              </v:shape>
            </v:group>
            <v:group style="position:absolute;left:8263;top:1788;width:103;height:343" coordorigin="8263,1788" coordsize="103,343">
              <v:shape style="position:absolute;left:8263;top:1788;width:103;height:343" coordorigin="8263,1788" coordsize="103,343" path="m8263,2131l8366,2131,8366,1788,8263,1788,8263,2131e" filled="t" fillcolor="#0070C0" stroked="f">
                <v:path arrowok="t"/>
                <v:fill/>
              </v:shape>
            </v:group>
            <v:group style="position:absolute;left:7289;top:2131;width:1078;height:113" coordorigin="7289,2131" coordsize="1078,113">
              <v:shape style="position:absolute;left:7289;top:2131;width:1078;height:113" coordorigin="7289,2131" coordsize="1078,113" path="m7289,2244l8366,2244,8366,2131,7289,2131,7289,2244e" filled="t" fillcolor="#0070C0" stroked="f">
                <v:path arrowok="t"/>
                <v:fill/>
              </v:shape>
            </v:group>
            <v:group style="position:absolute;left:7392;top:1788;width:871;height:343" coordorigin="7392,1788" coordsize="871,343">
              <v:shape style="position:absolute;left:7392;top:1788;width:871;height:343" coordorigin="7392,1788" coordsize="871,343" path="m7392,2131l8263,2131,8263,1788,7392,1788,7392,2131e" filled="t" fillcolor="#0070C0" stroked="f">
                <v:path arrowok="t"/>
                <v:fill/>
              </v:shape>
            </v:group>
            <v:group style="position:absolute;left:8376;top:1675;width:1200;height:113" coordorigin="8376,1675" coordsize="1200,113">
              <v:shape style="position:absolute;left:8376;top:1675;width:1200;height:113" coordorigin="8376,1675" coordsize="1200,113" path="m8376,1788l9576,1788,9576,1675,8376,1675,8376,1788e" filled="t" fillcolor="#0070C0" stroked="f">
                <v:path arrowok="t"/>
                <v:fill/>
              </v:shape>
            </v:group>
            <v:group style="position:absolute;left:8376;top:1788;width:103;height:343" coordorigin="8376,1788" coordsize="103,343">
              <v:shape style="position:absolute;left:8376;top:1788;width:103;height:343" coordorigin="8376,1788" coordsize="103,343" path="m8376,2131l8479,2131,8479,1788,8376,1788,8376,2131e" filled="t" fillcolor="#0070C0" stroked="f">
                <v:path arrowok="t"/>
                <v:fill/>
              </v:shape>
            </v:group>
            <v:group style="position:absolute;left:9473;top:1788;width:103;height:343" coordorigin="9473,1788" coordsize="103,343">
              <v:shape style="position:absolute;left:9473;top:1788;width:103;height:343" coordorigin="9473,1788" coordsize="103,343" path="m9473,2131l9576,2131,9576,1788,9473,1788,9473,2131e" filled="t" fillcolor="#0070C0" stroked="f">
                <v:path arrowok="t"/>
                <v:fill/>
              </v:shape>
            </v:group>
            <v:group style="position:absolute;left:8376;top:2131;width:1200;height:113" coordorigin="8376,2131" coordsize="1200,113">
              <v:shape style="position:absolute;left:8376;top:2131;width:1200;height:113" coordorigin="8376,2131" coordsize="1200,113" path="m8376,2244l9576,2244,9576,2131,8376,2131,8376,2244e" filled="t" fillcolor="#0070C0" stroked="f">
                <v:path arrowok="t"/>
                <v:fill/>
              </v:shape>
            </v:group>
            <v:group style="position:absolute;left:8479;top:1788;width:994;height:343" coordorigin="8479,1788" coordsize="994,343">
              <v:shape style="position:absolute;left:8479;top:1788;width:994;height:343" coordorigin="8479,1788" coordsize="994,343" path="m8479,2131l9473,2131,9473,1788,8479,1788,8479,2131e" filled="t" fillcolor="#0070C0" stroked="f">
                <v:path arrowok="t"/>
                <v:fill/>
              </v:shape>
            </v:group>
            <v:group style="position:absolute;left:9586;top:1675;width:103;height:569" coordorigin="9586,1675" coordsize="103,569">
              <v:shape style="position:absolute;left:9586;top:1675;width:103;height:569" coordorigin="9586,1675" coordsize="103,569" path="m9586,2244l9689,2244,9689,1675,9586,1675,9586,2244e" filled="t" fillcolor="#0070C0" stroked="f">
                <v:path arrowok="t"/>
                <v:fill/>
              </v:shape>
            </v:group>
            <v:group style="position:absolute;left:10466;top:1675;width:103;height:569" coordorigin="10466,1675" coordsize="103,569">
              <v:shape style="position:absolute;left:10466;top:1675;width:103;height:569" coordorigin="10466,1675" coordsize="103,569" path="m10466,2244l10570,2244,10570,1675,10466,1675,10466,2244e" filled="t" fillcolor="#0070C0" stroked="f">
                <v:path arrowok="t"/>
                <v:fill/>
              </v:shape>
            </v:group>
            <v:group style="position:absolute;left:9689;top:1675;width:778;height:286" coordorigin="9689,1675" coordsize="778,286">
              <v:shape style="position:absolute;left:9689;top:1675;width:778;height:286" coordorigin="9689,1675" coordsize="778,286" path="m9689,1961l10466,1961,10466,1675,9689,1675,9689,1961e" filled="t" fillcolor="#0070C0" stroked="f">
                <v:path arrowok="t"/>
                <v:fill/>
              </v:shape>
            </v:group>
            <v:group style="position:absolute;left:9689;top:1961;width:778;height:283" coordorigin="9689,1961" coordsize="778,283">
              <v:shape style="position:absolute;left:9689;top:1961;width:778;height:283" coordorigin="9689,1961" coordsize="778,283" path="m9689,2244l10466,2244,10466,1961,9689,1961,9689,2244e" filled="t" fillcolor="#0070C0" stroked="f">
                <v:path arrowok="t"/>
                <v:fill/>
              </v:shape>
            </v:group>
            <v:group style="position:absolute;left:1327;top:1670;width:9252;height:2" coordorigin="1327,1670" coordsize="9252,2">
              <v:shape style="position:absolute;left:1327;top:1670;width:9252;height:2" coordorigin="1327,1670" coordsize="9252,0" path="m1327,1670l10579,1670e" filled="f" stroked="t" strokeweight=".580pt" strokecolor="#000000">
                <v:path arrowok="t"/>
              </v:shape>
            </v:group>
            <v:group style="position:absolute;left:1332;top:1675;width:2;height:13586" coordorigin="1332,1675" coordsize="2,13586">
              <v:shape style="position:absolute;left:1332;top:1675;width:2;height:13586" coordorigin="1332,1675" coordsize="0,13586" path="m1332,1675l1332,15262e" filled="f" stroked="t" strokeweight=".581pt" strokecolor="#000000">
                <v:path arrowok="t"/>
              </v:shape>
            </v:group>
            <v:group style="position:absolute;left:2750;top:1675;width:2;height:13586" coordorigin="2750,1675" coordsize="2,13586">
              <v:shape style="position:absolute;left:2750;top:1675;width:2;height:13586" coordorigin="2750,1675" coordsize="0,13586" path="m2750,1675l2750,15262e" filled="f" stroked="t" strokeweight=".581pt" strokecolor="#000000">
                <v:path arrowok="t"/>
              </v:shape>
            </v:group>
            <v:group style="position:absolute;left:4080;top:1675;width:2;height:13586" coordorigin="4080,1675" coordsize="2,13586">
              <v:shape style="position:absolute;left:4080;top:1675;width:2;height:13586" coordorigin="4080,1675" coordsize="0,13586" path="m4080,1675l4080,15262e" filled="f" stroked="t" strokeweight=".580pt" strokecolor="#000000">
                <v:path arrowok="t"/>
              </v:shape>
            </v:group>
            <v:group style="position:absolute;left:7284;top:1675;width:2;height:13586" coordorigin="7284,1675" coordsize="2,13586">
              <v:shape style="position:absolute;left:7284;top:1675;width:2;height:13586" coordorigin="7284,1675" coordsize="0,13586" path="m7284,1675l7284,15262e" filled="f" stroked="t" strokeweight=".580pt" strokecolor="#000000">
                <v:path arrowok="t"/>
              </v:shape>
            </v:group>
            <v:group style="position:absolute;left:8371;top:1675;width:2;height:13586" coordorigin="8371,1675" coordsize="2,13586">
              <v:shape style="position:absolute;left:8371;top:1675;width:2;height:13586" coordorigin="8371,1675" coordsize="0,13586" path="m8371,1675l8371,15262e" filled="f" stroked="t" strokeweight=".580pt" strokecolor="#000000">
                <v:path arrowok="t"/>
              </v:shape>
            </v:group>
            <v:group style="position:absolute;left:9581;top:1675;width:2;height:13586" coordorigin="9581,1675" coordsize="2,13586">
              <v:shape style="position:absolute;left:9581;top:1675;width:2;height:13586" coordorigin="9581,1675" coordsize="0,13586" path="m9581,1675l9581,15262e" filled="f" stroked="t" strokeweight=".580pt" strokecolor="#000000">
                <v:path arrowok="t"/>
              </v:shape>
            </v:group>
            <v:group style="position:absolute;left:10574;top:1675;width:2;height:13586" coordorigin="10574,1675" coordsize="2,13586">
              <v:shape style="position:absolute;left:10574;top:1675;width:2;height:13586" coordorigin="10574,1675" coordsize="0,13586" path="m10574,1675l10574,15262e" filled="f" stroked="t" strokeweight=".580pt" strokecolor="#000000">
                <v:path arrowok="t"/>
              </v:shape>
            </v:group>
            <v:group style="position:absolute;left:1337;top:2244;width:1409;height:581" coordorigin="1337,2244" coordsize="1409,581">
              <v:shape style="position:absolute;left:1337;top:2244;width:1409;height:581" coordorigin="1337,2244" coordsize="1409,581" path="m1337,2825l2746,2825,2746,2244,1337,2244,1337,2825e" filled="t" fillcolor="#DBE5F1" stroked="f">
                <v:path arrowok="t"/>
                <v:fill/>
              </v:shape>
            </v:group>
            <v:group style="position:absolute;left:9586;top:2254;width:984;height:113" coordorigin="9586,2254" coordsize="984,113">
              <v:shape style="position:absolute;left:9586;top:2254;width:984;height:113" coordorigin="9586,2254" coordsize="984,113" path="m9586,2366l10570,2366,10570,2254,9586,2254,9586,2366e" filled="t" fillcolor="#92CDDC" stroked="f">
                <v:path arrowok="t"/>
                <v:fill/>
              </v:shape>
            </v:group>
            <v:group style="position:absolute;left:9586;top:2366;width:103;height:346" coordorigin="9586,2366" coordsize="103,346">
              <v:shape style="position:absolute;left:9586;top:2366;width:103;height:346" coordorigin="9586,2366" coordsize="103,346" path="m9586,2712l9689,2712,9689,2366,9586,2366,9586,2712e" filled="t" fillcolor="#92CDDC" stroked="f">
                <v:path arrowok="t"/>
                <v:fill/>
              </v:shape>
            </v:group>
            <v:group style="position:absolute;left:10466;top:2366;width:103;height:346" coordorigin="10466,2366" coordsize="103,346">
              <v:shape style="position:absolute;left:10466;top:2366;width:103;height:346" coordorigin="10466,2366" coordsize="103,346" path="m10466,2712l10570,2712,10570,2366,10466,2366,10466,2712e" filled="t" fillcolor="#92CDDC" stroked="f">
                <v:path arrowok="t"/>
                <v:fill/>
              </v:shape>
            </v:group>
            <v:group style="position:absolute;left:9586;top:2712;width:984;height:113" coordorigin="9586,2712" coordsize="984,113">
              <v:shape style="position:absolute;left:9586;top:2712;width:984;height:113" coordorigin="9586,2712" coordsize="984,113" path="m9586,2825l10570,2825,10570,2712,9586,2712,9586,2825e" filled="t" fillcolor="#92CDDC" stroked="f">
                <v:path arrowok="t"/>
                <v:fill/>
              </v:shape>
            </v:group>
            <v:group style="position:absolute;left:9689;top:2366;width:778;height:346" coordorigin="9689,2366" coordsize="778,346">
              <v:shape style="position:absolute;left:9689;top:2366;width:778;height:346" coordorigin="9689,2366" coordsize="778,346" path="m9689,2712l10466,2712,10466,2366,9689,2366,9689,2712e" filled="t" fillcolor="#92CDDC" stroked="f">
                <v:path arrowok="t"/>
                <v:fill/>
              </v:shape>
            </v:group>
            <v:group style="position:absolute;left:1327;top:2249;width:9252;height:2" coordorigin="1327,2249" coordsize="9252,2">
              <v:shape style="position:absolute;left:1327;top:2249;width:9252;height:2" coordorigin="1327,2249" coordsize="9252,0" path="m1327,2249l10579,2249e" filled="f" stroked="t" strokeweight=".580pt" strokecolor="#000000">
                <v:path arrowok="t"/>
              </v:shape>
            </v:group>
            <v:group style="position:absolute;left:1337;top:2825;width:1409;height:420" coordorigin="1337,2825" coordsize="1409,420">
              <v:shape style="position:absolute;left:1337;top:2825;width:1409;height:420" coordorigin="1337,2825" coordsize="1409,420" path="m1337,3245l2746,3245,2746,2825,1337,2825,1337,3245e" filled="t" fillcolor="#DBE5F1" stroked="f">
                <v:path arrowok="t"/>
                <v:fill/>
              </v:shape>
            </v:group>
            <v:group style="position:absolute;left:9586;top:2851;width:984;height:2" coordorigin="9586,2851" coordsize="984,2">
              <v:shape style="position:absolute;left:9586;top:2851;width:984;height:2" coordorigin="9586,2851" coordsize="984,0" path="m9586,2851l10570,2851e" filled="f" stroked="t" strokeweight="1.78pt" strokecolor="#00B050">
                <v:path arrowok="t"/>
              </v:shape>
            </v:group>
            <v:group style="position:absolute;left:9586;top:2868;width:103;height:343" coordorigin="9586,2868" coordsize="103,343">
              <v:shape style="position:absolute;left:9586;top:2868;width:103;height:343" coordorigin="9586,2868" coordsize="103,343" path="m9586,3211l9689,3211,9689,2868,9586,2868,9586,3211e" filled="t" fillcolor="#00B050" stroked="f">
                <v:path arrowok="t"/>
                <v:fill/>
              </v:shape>
            </v:group>
            <v:group style="position:absolute;left:10466;top:2868;width:103;height:343" coordorigin="10466,2868" coordsize="103,343">
              <v:shape style="position:absolute;left:10466;top:2868;width:103;height:343" coordorigin="10466,2868" coordsize="103,343" path="m10466,3211l10570,3211,10570,2868,10466,2868,10466,3211e" filled="t" fillcolor="#00B050" stroked="f">
                <v:path arrowok="t"/>
                <v:fill/>
              </v:shape>
            </v:group>
            <v:group style="position:absolute;left:9586;top:3210;width:984;height:36" coordorigin="9586,3210" coordsize="984,36">
              <v:shape style="position:absolute;left:9586;top:3210;width:984;height:36" coordorigin="9586,3210" coordsize="984,36" path="m9586,3246l10570,3246,10570,3210,9586,3210,9586,3246xe" filled="t" fillcolor="#00B050" stroked="f">
                <v:path arrowok="t"/>
                <v:fill/>
              </v:shape>
            </v:group>
            <v:group style="position:absolute;left:9689;top:2868;width:778;height:343" coordorigin="9689,2868" coordsize="778,343">
              <v:shape style="position:absolute;left:9689;top:2868;width:778;height:343" coordorigin="9689,2868" coordsize="778,343" path="m9689,3211l10466,3211,10466,2868,9689,2868,9689,3211e" filled="t" fillcolor="#00B050" stroked="f">
                <v:path arrowok="t"/>
                <v:fill/>
              </v:shape>
            </v:group>
            <v:group style="position:absolute;left:4075;top:2830;width:6504;height:2" coordorigin="4075,2830" coordsize="6504,2">
              <v:shape style="position:absolute;left:4075;top:2830;width:6504;height:2" coordorigin="4075,2830" coordsize="6504,0" path="m4075,2830l10579,2830e" filled="f" stroked="t" strokeweight=".580pt" strokecolor="#000000">
                <v:path arrowok="t"/>
              </v:shape>
            </v:group>
            <v:group style="position:absolute;left:1337;top:3245;width:1409;height:598" coordorigin="1337,3245" coordsize="1409,598">
              <v:shape style="position:absolute;left:1337;top:3245;width:1409;height:598" coordorigin="1337,3245" coordsize="1409,598" path="m1337,3842l2746,3842,2746,3245,1337,3245,1337,3842e" filled="t" fillcolor="#DBE5F1" stroked="f">
                <v:path arrowok="t"/>
                <v:fill/>
              </v:shape>
            </v:group>
            <v:group style="position:absolute;left:9586;top:3254;width:984;height:122" coordorigin="9586,3254" coordsize="984,122">
              <v:shape style="position:absolute;left:9586;top:3254;width:984;height:122" coordorigin="9586,3254" coordsize="984,122" path="m9586,3377l10570,3377,10570,3254,9586,3254,9586,3377e" filled="t" fillcolor="#00B050" stroked="f">
                <v:path arrowok="t"/>
                <v:fill/>
              </v:shape>
            </v:group>
            <v:group style="position:absolute;left:9586;top:3377;width:103;height:343" coordorigin="9586,3377" coordsize="103,343">
              <v:shape style="position:absolute;left:9586;top:3377;width:103;height:343" coordorigin="9586,3377" coordsize="103,343" path="m9586,3720l9689,3720,9689,3377,9586,3377,9586,3720e" filled="t" fillcolor="#00B050" stroked="f">
                <v:path arrowok="t"/>
                <v:fill/>
              </v:shape>
            </v:group>
            <v:group style="position:absolute;left:10466;top:3377;width:103;height:343" coordorigin="10466,3377" coordsize="103,343">
              <v:shape style="position:absolute;left:10466;top:3377;width:103;height:343" coordorigin="10466,3377" coordsize="103,343" path="m10466,3720l10570,3720,10570,3377,10466,3377,10466,3720e" filled="t" fillcolor="#00B050" stroked="f">
                <v:path arrowok="t"/>
                <v:fill/>
              </v:shape>
            </v:group>
            <v:group style="position:absolute;left:9586;top:3720;width:984;height:122" coordorigin="9586,3720" coordsize="984,122">
              <v:shape style="position:absolute;left:9586;top:3720;width:984;height:122" coordorigin="9586,3720" coordsize="984,122" path="m9586,3842l10570,3842,10570,3720,9586,3720,9586,3842e" filled="t" fillcolor="#00B050" stroked="f">
                <v:path arrowok="t"/>
                <v:fill/>
              </v:shape>
            </v:group>
            <v:group style="position:absolute;left:9689;top:3377;width:778;height:343" coordorigin="9689,3377" coordsize="778,343">
              <v:shape style="position:absolute;left:9689;top:3377;width:778;height:343" coordorigin="9689,3377" coordsize="778,343" path="m9689,3720l10466,3720,10466,3377,9689,3377,9689,3720e" filled="t" fillcolor="#00B050" stroked="f">
                <v:path arrowok="t"/>
                <v:fill/>
              </v:shape>
            </v:group>
            <v:group style="position:absolute;left:4075;top:3250;width:6504;height:2" coordorigin="4075,3250" coordsize="6504,2">
              <v:shape style="position:absolute;left:4075;top:3250;width:6504;height:2" coordorigin="4075,3250" coordsize="6504,0" path="m4075,3250l10579,3250e" filled="f" stroked="t" strokeweight=".580pt" strokecolor="#000000">
                <v:path arrowok="t"/>
              </v:shape>
            </v:group>
            <v:group style="position:absolute;left:1337;top:3842;width:1409;height:595" coordorigin="1337,3842" coordsize="1409,595">
              <v:shape style="position:absolute;left:1337;top:3842;width:1409;height:595" coordorigin="1337,3842" coordsize="1409,595" path="m1337,4438l2746,4438,2746,3842,1337,3842,1337,4438e" filled="t" fillcolor="#DBE5F1" stroked="f">
                <v:path arrowok="t"/>
                <v:fill/>
              </v:shape>
            </v:group>
            <v:group style="position:absolute;left:9586;top:3852;width:984;height:120" coordorigin="9586,3852" coordsize="984,120">
              <v:shape style="position:absolute;left:9586;top:3852;width:984;height:120" coordorigin="9586,3852" coordsize="984,120" path="m9586,3972l10570,3972,10570,3852,9586,3852,9586,3972e" filled="t" fillcolor="#00B050" stroked="f">
                <v:path arrowok="t"/>
                <v:fill/>
              </v:shape>
            </v:group>
            <v:group style="position:absolute;left:9586;top:3972;width:103;height:346" coordorigin="9586,3972" coordsize="103,346">
              <v:shape style="position:absolute;left:9586;top:3972;width:103;height:346" coordorigin="9586,3972" coordsize="103,346" path="m9586,4318l9689,4318,9689,3972,9586,3972,9586,4318e" filled="t" fillcolor="#00B050" stroked="f">
                <v:path arrowok="t"/>
                <v:fill/>
              </v:shape>
            </v:group>
            <v:group style="position:absolute;left:10466;top:3972;width:103;height:346" coordorigin="10466,3972" coordsize="103,346">
              <v:shape style="position:absolute;left:10466;top:3972;width:103;height:346" coordorigin="10466,3972" coordsize="103,346" path="m10466,4318l10570,4318,10570,3972,10466,3972,10466,4318e" filled="t" fillcolor="#00B050" stroked="f">
                <v:path arrowok="t"/>
                <v:fill/>
              </v:shape>
            </v:group>
            <v:group style="position:absolute;left:9586;top:4318;width:984;height:120" coordorigin="9586,4318" coordsize="984,120">
              <v:shape style="position:absolute;left:9586;top:4318;width:984;height:120" coordorigin="9586,4318" coordsize="984,120" path="m9586,4438l10570,4438,10570,4318,9586,4318,9586,4438e" filled="t" fillcolor="#00B050" stroked="f">
                <v:path arrowok="t"/>
                <v:fill/>
              </v:shape>
            </v:group>
            <v:group style="position:absolute;left:9689;top:3972;width:778;height:346" coordorigin="9689,3972" coordsize="778,346">
              <v:shape style="position:absolute;left:9689;top:3972;width:778;height:346" coordorigin="9689,3972" coordsize="778,346" path="m9689,4318l10466,4318,10466,3972,9689,3972,9689,4318e" filled="t" fillcolor="#00B050" stroked="f">
                <v:path arrowok="t"/>
                <v:fill/>
              </v:shape>
            </v:group>
            <v:group style="position:absolute;left:2746;top:3847;width:7834;height:2" coordorigin="2746,3847" coordsize="7834,2">
              <v:shape style="position:absolute;left:2746;top:3847;width:7834;height:2" coordorigin="2746,3847" coordsize="7834,0" path="m2746,3847l10579,3847e" filled="f" stroked="t" strokeweight=".580pt" strokecolor="#000000">
                <v:path arrowok="t"/>
              </v:shape>
            </v:group>
            <v:group style="position:absolute;left:1337;top:4440;width:1409;height:578" coordorigin="1337,4440" coordsize="1409,578">
              <v:shape style="position:absolute;left:1337;top:4440;width:1409;height:578" coordorigin="1337,4440" coordsize="1409,578" path="m1337,5018l2746,5018,2746,4440,1337,4440,1337,5018e" filled="t" fillcolor="#DBE5F1" stroked="f">
                <v:path arrowok="t"/>
                <v:fill/>
              </v:shape>
            </v:group>
            <v:group style="position:absolute;left:9586;top:4450;width:984;height:110" coordorigin="9586,4450" coordsize="984,110">
              <v:shape style="position:absolute;left:9586;top:4450;width:984;height:110" coordorigin="9586,4450" coordsize="984,110" path="m9586,4560l10570,4560,10570,4450,9586,4450,9586,4560e" filled="t" fillcolor="#FFFF00" stroked="f">
                <v:path arrowok="t"/>
                <v:fill/>
              </v:shape>
            </v:group>
            <v:group style="position:absolute;left:9586;top:4560;width:103;height:346" coordorigin="9586,4560" coordsize="103,346">
              <v:shape style="position:absolute;left:9586;top:4560;width:103;height:346" coordorigin="9586,4560" coordsize="103,346" path="m9586,4906l9689,4906,9689,4560,9586,4560,9586,4906e" filled="t" fillcolor="#FFFF00" stroked="f">
                <v:path arrowok="t"/>
                <v:fill/>
              </v:shape>
            </v:group>
            <v:group style="position:absolute;left:10466;top:4560;width:103;height:346" coordorigin="10466,4560" coordsize="103,346">
              <v:shape style="position:absolute;left:10466;top:4560;width:103;height:346" coordorigin="10466,4560" coordsize="103,346" path="m10466,4906l10570,4906,10570,4560,10466,4560,10466,4906e" filled="t" fillcolor="#FFFF00" stroked="f">
                <v:path arrowok="t"/>
                <v:fill/>
              </v:shape>
            </v:group>
            <v:group style="position:absolute;left:9586;top:4906;width:984;height:113" coordorigin="9586,4906" coordsize="984,113">
              <v:shape style="position:absolute;left:9586;top:4906;width:984;height:113" coordorigin="9586,4906" coordsize="984,113" path="m9586,5018l10570,5018,10570,4906,9586,4906,9586,5018e" filled="t" fillcolor="#FFFF00" stroked="f">
                <v:path arrowok="t"/>
                <v:fill/>
              </v:shape>
            </v:group>
            <v:group style="position:absolute;left:9689;top:4560;width:778;height:346" coordorigin="9689,4560" coordsize="778,346">
              <v:shape style="position:absolute;left:9689;top:4560;width:778;height:346" coordorigin="9689,4560" coordsize="778,346" path="m9689,4906l10466,4906,10466,4560,9689,4560,9689,4906e" filled="t" fillcolor="#FFFF00" stroked="f">
                <v:path arrowok="t"/>
                <v:fill/>
              </v:shape>
            </v:group>
            <v:group style="position:absolute;left:2746;top:4442;width:7834;height:2" coordorigin="2746,4442" coordsize="7834,2">
              <v:shape style="position:absolute;left:2746;top:4442;width:7834;height:2" coordorigin="2746,4442" coordsize="7834,0" path="m2746,4442l10579,4442e" filled="f" stroked="t" strokeweight=".580pt" strokecolor="#000000">
                <v:path arrowok="t"/>
              </v:shape>
            </v:group>
            <v:group style="position:absolute;left:1337;top:5018;width:1409;height:355" coordorigin="1337,5018" coordsize="1409,355">
              <v:shape style="position:absolute;left:1337;top:5018;width:1409;height:355" coordorigin="1337,5018" coordsize="1409,355" path="m1337,5374l2746,5374,2746,5018,1337,5018,1337,5374e" filled="t" fillcolor="#DBE5F1" stroked="f">
                <v:path arrowok="t"/>
                <v:fill/>
              </v:shape>
            </v:group>
            <v:group style="position:absolute;left:9586;top:5028;width:103;height:346" coordorigin="9586,5028" coordsize="103,346">
              <v:shape style="position:absolute;left:9586;top:5028;width:103;height:346" coordorigin="9586,5028" coordsize="103,346" path="m9586,5374l9689,5374,9689,5028,9586,5028,9586,5374e" filled="t" fillcolor="#FFFF00" stroked="f">
                <v:path arrowok="t"/>
                <v:fill/>
              </v:shape>
            </v:group>
            <v:group style="position:absolute;left:10466;top:5028;width:103;height:346" coordorigin="10466,5028" coordsize="103,346">
              <v:shape style="position:absolute;left:10466;top:5028;width:103;height:346" coordorigin="10466,5028" coordsize="103,346" path="m10466,5374l10570,5374,10570,5028,10466,5028,10466,5374e" filled="t" fillcolor="#FFFF00" stroked="f">
                <v:path arrowok="t"/>
                <v:fill/>
              </v:shape>
            </v:group>
            <v:group style="position:absolute;left:9689;top:5028;width:778;height:346" coordorigin="9689,5028" coordsize="778,346">
              <v:shape style="position:absolute;left:9689;top:5028;width:778;height:346" coordorigin="9689,5028" coordsize="778,346" path="m9689,5374l10466,5374,10466,5028,9689,5028,9689,5374e" filled="t" fillcolor="#FFFF00" stroked="f">
                <v:path arrowok="t"/>
                <v:fill/>
              </v:shape>
            </v:group>
            <v:group style="position:absolute;left:4075;top:5023;width:6504;height:2" coordorigin="4075,5023" coordsize="6504,2">
              <v:shape style="position:absolute;left:4075;top:5023;width:6504;height:2" coordorigin="4075,5023" coordsize="6504,0" path="m4075,5023l10579,5023e" filled="f" stroked="t" strokeweight=".581pt" strokecolor="#000000">
                <v:path arrowok="t"/>
              </v:shape>
            </v:group>
            <v:group style="position:absolute;left:1337;top:5374;width:1409;height:353" coordorigin="1337,5374" coordsize="1409,353">
              <v:shape style="position:absolute;left:1337;top:5374;width:1409;height:353" coordorigin="1337,5374" coordsize="1409,353" path="m1337,5726l2746,5726,2746,5374,1337,5374,1337,5726e" filled="t" fillcolor="#DBE5F1" stroked="f">
                <v:path arrowok="t"/>
                <v:fill/>
              </v:shape>
            </v:group>
            <v:group style="position:absolute;left:9586;top:5383;width:103;height:343" coordorigin="9586,5383" coordsize="103,343">
              <v:shape style="position:absolute;left:9586;top:5383;width:103;height:343" coordorigin="9586,5383" coordsize="103,343" path="m9586,5726l9689,5726,9689,5383,9586,5383,9586,5726e" filled="t" fillcolor="#92CDDC" stroked="f">
                <v:path arrowok="t"/>
                <v:fill/>
              </v:shape>
            </v:group>
            <v:group style="position:absolute;left:10466;top:5383;width:103;height:343" coordorigin="10466,5383" coordsize="103,343">
              <v:shape style="position:absolute;left:10466;top:5383;width:103;height:343" coordorigin="10466,5383" coordsize="103,343" path="m10466,5726l10570,5726,10570,5383,10466,5383,10466,5726e" filled="t" fillcolor="#92CDDC" stroked="f">
                <v:path arrowok="t"/>
                <v:fill/>
              </v:shape>
            </v:group>
            <v:group style="position:absolute;left:9689;top:5383;width:778;height:343" coordorigin="9689,5383" coordsize="778,343">
              <v:shape style="position:absolute;left:9689;top:5383;width:778;height:343" coordorigin="9689,5383" coordsize="778,343" path="m9689,5726l10466,5726,10466,5383,9689,5383,9689,5726e" filled="t" fillcolor="#92CDDC" stroked="f">
                <v:path arrowok="t"/>
                <v:fill/>
              </v:shape>
            </v:group>
            <v:group style="position:absolute;left:4075;top:5378;width:6504;height:2" coordorigin="4075,5378" coordsize="6504,2">
              <v:shape style="position:absolute;left:4075;top:5378;width:6504;height:2" coordorigin="4075,5378" coordsize="6504,0" path="m4075,5378l10579,5378e" filled="f" stroked="t" strokeweight=".580pt" strokecolor="#000000">
                <v:path arrowok="t"/>
              </v:shape>
            </v:group>
            <v:group style="position:absolute;left:1337;top:5726;width:1409;height:355" coordorigin="1337,5726" coordsize="1409,355">
              <v:shape style="position:absolute;left:1337;top:5726;width:1409;height:355" coordorigin="1337,5726" coordsize="1409,355" path="m1337,6082l2746,6082,2746,5726,1337,5726,1337,6082e" filled="t" fillcolor="#DBE5F1" stroked="f">
                <v:path arrowok="t"/>
                <v:fill/>
              </v:shape>
            </v:group>
            <v:group style="position:absolute;left:9586;top:5736;width:103;height:346" coordorigin="9586,5736" coordsize="103,346">
              <v:shape style="position:absolute;left:9586;top:5736;width:103;height:346" coordorigin="9586,5736" coordsize="103,346" path="m9586,6082l9689,6082,9689,5736,9586,5736,9586,6082e" filled="t" fillcolor="#00B050" stroked="f">
                <v:path arrowok="t"/>
                <v:fill/>
              </v:shape>
            </v:group>
            <v:group style="position:absolute;left:10466;top:5736;width:103;height:346" coordorigin="10466,5736" coordsize="103,346">
              <v:shape style="position:absolute;left:10466;top:5736;width:103;height:346" coordorigin="10466,5736" coordsize="103,346" path="m10466,6082l10570,6082,10570,5736,10466,5736,10466,6082e" filled="t" fillcolor="#00B050" stroked="f">
                <v:path arrowok="t"/>
                <v:fill/>
              </v:shape>
            </v:group>
            <v:group style="position:absolute;left:9689;top:5736;width:778;height:346" coordorigin="9689,5736" coordsize="778,346">
              <v:shape style="position:absolute;left:9689;top:5736;width:778;height:346" coordorigin="9689,5736" coordsize="778,346" path="m9689,6082l10466,6082,10466,5736,9689,5736,9689,6082e" filled="t" fillcolor="#00B050" stroked="f">
                <v:path arrowok="t"/>
                <v:fill/>
              </v:shape>
            </v:group>
            <v:group style="position:absolute;left:4075;top:5731;width:6504;height:2" coordorigin="4075,5731" coordsize="6504,2">
              <v:shape style="position:absolute;left:4075;top:5731;width:6504;height:2" coordorigin="4075,5731" coordsize="6504,0" path="m4075,5731l10579,5731e" filled="f" stroked="t" strokeweight=".580pt" strokecolor="#000000">
                <v:path arrowok="t"/>
              </v:shape>
            </v:group>
            <v:group style="position:absolute;left:1337;top:6082;width:1409;height:355" coordorigin="1337,6082" coordsize="1409,355">
              <v:shape style="position:absolute;left:1337;top:6082;width:1409;height:355" coordorigin="1337,6082" coordsize="1409,355" path="m1337,6437l2746,6437,2746,6082,1337,6082,1337,6437e" filled="t" fillcolor="#DBE5F1" stroked="f">
                <v:path arrowok="t"/>
                <v:fill/>
              </v:shape>
            </v:group>
            <v:group style="position:absolute;left:9586;top:6091;width:103;height:346" coordorigin="9586,6091" coordsize="103,346">
              <v:shape style="position:absolute;left:9586;top:6091;width:103;height:346" coordorigin="9586,6091" coordsize="103,346" path="m9586,6437l9689,6437,9689,6091,9586,6091,9586,6437e" filled="t" fillcolor="#92CDDC" stroked="f">
                <v:path arrowok="t"/>
                <v:fill/>
              </v:shape>
            </v:group>
            <v:group style="position:absolute;left:10466;top:6091;width:103;height:346" coordorigin="10466,6091" coordsize="103,346">
              <v:shape style="position:absolute;left:10466;top:6091;width:103;height:346" coordorigin="10466,6091" coordsize="103,346" path="m10466,6437l10570,6437,10570,6091,10466,6091,10466,6437e" filled="t" fillcolor="#92CDDC" stroked="f">
                <v:path arrowok="t"/>
                <v:fill/>
              </v:shape>
            </v:group>
            <v:group style="position:absolute;left:9689;top:6091;width:778;height:346" coordorigin="9689,6091" coordsize="778,346">
              <v:shape style="position:absolute;left:9689;top:6091;width:778;height:346" coordorigin="9689,6091" coordsize="778,346" path="m9689,6437l10466,6437,10466,6091,9689,6091,9689,6437e" filled="t" fillcolor="#92CDDC" stroked="f">
                <v:path arrowok="t"/>
                <v:fill/>
              </v:shape>
            </v:group>
            <v:group style="position:absolute;left:4075;top:6086;width:6504;height:2" coordorigin="4075,6086" coordsize="6504,2">
              <v:shape style="position:absolute;left:4075;top:6086;width:6504;height:2" coordorigin="4075,6086" coordsize="6504,0" path="m4075,6086l10579,6086e" filled="f" stroked="t" strokeweight=".580pt" strokecolor="#000000">
                <v:path arrowok="t"/>
              </v:shape>
            </v:group>
            <v:group style="position:absolute;left:1337;top:6437;width:1409;height:355" coordorigin="1337,6437" coordsize="1409,355">
              <v:shape style="position:absolute;left:1337;top:6437;width:1409;height:355" coordorigin="1337,6437" coordsize="1409,355" path="m1337,6792l2746,6792,2746,6437,1337,6437,1337,6792e" filled="t" fillcolor="#DBE5F1" stroked="f">
                <v:path arrowok="t"/>
                <v:fill/>
              </v:shape>
            </v:group>
            <v:group style="position:absolute;left:9586;top:6446;width:103;height:346" coordorigin="9586,6446" coordsize="103,346">
              <v:shape style="position:absolute;left:9586;top:6446;width:103;height:346" coordorigin="9586,6446" coordsize="103,346" path="m9586,6792l9689,6792,9689,6446,9586,6446,9586,6792e" filled="t" fillcolor="#92CDDC" stroked="f">
                <v:path arrowok="t"/>
                <v:fill/>
              </v:shape>
            </v:group>
            <v:group style="position:absolute;left:10466;top:6446;width:103;height:346" coordorigin="10466,6446" coordsize="103,346">
              <v:shape style="position:absolute;left:10466;top:6446;width:103;height:346" coordorigin="10466,6446" coordsize="103,346" path="m10466,6792l10570,6792,10570,6446,10466,6446,10466,6792e" filled="t" fillcolor="#92CDDC" stroked="f">
                <v:path arrowok="t"/>
                <v:fill/>
              </v:shape>
            </v:group>
            <v:group style="position:absolute;left:9689;top:6446;width:778;height:346" coordorigin="9689,6446" coordsize="778,346">
              <v:shape style="position:absolute;left:9689;top:6446;width:778;height:346" coordorigin="9689,6446" coordsize="778,346" path="m9689,6792l10466,6792,10466,6446,9689,6446,9689,6792e" filled="t" fillcolor="#92CDDC" stroked="f">
                <v:path arrowok="t"/>
                <v:fill/>
              </v:shape>
            </v:group>
            <v:group style="position:absolute;left:4075;top:6442;width:6504;height:2" coordorigin="4075,6442" coordsize="6504,2">
              <v:shape style="position:absolute;left:4075;top:6442;width:6504;height:2" coordorigin="4075,6442" coordsize="6504,0" path="m4075,6442l10579,6442e" filled="f" stroked="t" strokeweight=".581pt" strokecolor="#000000">
                <v:path arrowok="t"/>
              </v:shape>
            </v:group>
            <v:group style="position:absolute;left:1337;top:6792;width:1409;height:595" coordorigin="1337,6792" coordsize="1409,595">
              <v:shape style="position:absolute;left:1337;top:6792;width:1409;height:595" coordorigin="1337,6792" coordsize="1409,595" path="m1337,7387l2746,7387,2746,6792,1337,6792,1337,7387e" filled="t" fillcolor="#DBE5F1" stroked="f">
                <v:path arrowok="t"/>
                <v:fill/>
              </v:shape>
            </v:group>
            <v:group style="position:absolute;left:9586;top:6802;width:984;height:120" coordorigin="9586,6802" coordsize="984,120">
              <v:shape style="position:absolute;left:9586;top:6802;width:984;height:120" coordorigin="9586,6802" coordsize="984,120" path="m9586,6922l10570,6922,10570,6802,9586,6802,9586,6922e" filled="t" fillcolor="#00B050" stroked="f">
                <v:path arrowok="t"/>
                <v:fill/>
              </v:shape>
            </v:group>
            <v:group style="position:absolute;left:9586;top:6922;width:103;height:346" coordorigin="9586,6922" coordsize="103,346">
              <v:shape style="position:absolute;left:9586;top:6922;width:103;height:346" coordorigin="9586,6922" coordsize="103,346" path="m9586,7267l9689,7267,9689,6922,9586,6922,9586,7267e" filled="t" fillcolor="#00B050" stroked="f">
                <v:path arrowok="t"/>
                <v:fill/>
              </v:shape>
            </v:group>
            <v:group style="position:absolute;left:10466;top:6922;width:103;height:346" coordorigin="10466,6922" coordsize="103,346">
              <v:shape style="position:absolute;left:10466;top:6922;width:103;height:346" coordorigin="10466,6922" coordsize="103,346" path="m10466,7267l10570,7267,10570,6922,10466,6922,10466,7267e" filled="t" fillcolor="#00B050" stroked="f">
                <v:path arrowok="t"/>
                <v:fill/>
              </v:shape>
            </v:group>
            <v:group style="position:absolute;left:9586;top:7267;width:984;height:120" coordorigin="9586,7267" coordsize="984,120">
              <v:shape style="position:absolute;left:9586;top:7267;width:984;height:120" coordorigin="9586,7267" coordsize="984,120" path="m9586,7387l10570,7387,10570,7267,9586,7267,9586,7387e" filled="t" fillcolor="#00B050" stroked="f">
                <v:path arrowok="t"/>
                <v:fill/>
              </v:shape>
            </v:group>
            <v:group style="position:absolute;left:9689;top:6922;width:778;height:346" coordorigin="9689,6922" coordsize="778,346">
              <v:shape style="position:absolute;left:9689;top:6922;width:778;height:346" coordorigin="9689,6922" coordsize="778,346" path="m9689,7267l10466,7267,10466,6922,9689,6922,9689,7267e" filled="t" fillcolor="#00B050" stroked="f">
                <v:path arrowok="t"/>
                <v:fill/>
              </v:shape>
            </v:group>
            <v:group style="position:absolute;left:4075;top:6797;width:6504;height:2" coordorigin="4075,6797" coordsize="6504,2">
              <v:shape style="position:absolute;left:4075;top:6797;width:6504;height:2" coordorigin="4075,6797" coordsize="6504,0" path="m4075,6797l10579,6797e" filled="f" stroked="t" strokeweight=".580pt" strokecolor="#000000">
                <v:path arrowok="t"/>
              </v:shape>
            </v:group>
            <v:group style="position:absolute;left:1337;top:7387;width:1409;height:602" coordorigin="1337,7387" coordsize="1409,602">
              <v:shape style="position:absolute;left:1337;top:7387;width:1409;height:602" coordorigin="1337,7387" coordsize="1409,602" path="m1337,7990l2746,7990,2746,7387,1337,7387,1337,7990e" filled="t" fillcolor="#DBE5F1" stroked="f">
                <v:path arrowok="t"/>
                <v:fill/>
              </v:shape>
            </v:group>
            <v:group style="position:absolute;left:9586;top:7397;width:984;height:125" coordorigin="9586,7397" coordsize="984,125">
              <v:shape style="position:absolute;left:9586;top:7397;width:984;height:125" coordorigin="9586,7397" coordsize="984,125" path="m9586,7522l10570,7522,10570,7397,9586,7397,9586,7522e" filled="t" fillcolor="#92CDDC" stroked="f">
                <v:path arrowok="t"/>
                <v:fill/>
              </v:shape>
            </v:group>
            <v:group style="position:absolute;left:9586;top:7522;width:103;height:346" coordorigin="9586,7522" coordsize="103,346">
              <v:shape style="position:absolute;left:9586;top:7522;width:103;height:346" coordorigin="9586,7522" coordsize="103,346" path="m9586,7867l9689,7867,9689,7522,9586,7522,9586,7867e" filled="t" fillcolor="#92CDDC" stroked="f">
                <v:path arrowok="t"/>
                <v:fill/>
              </v:shape>
            </v:group>
            <v:group style="position:absolute;left:10466;top:7522;width:103;height:346" coordorigin="10466,7522" coordsize="103,346">
              <v:shape style="position:absolute;left:10466;top:7522;width:103;height:346" coordorigin="10466,7522" coordsize="103,346" path="m10466,7867l10570,7867,10570,7522,10466,7522,10466,7867e" filled="t" fillcolor="#92CDDC" stroked="f">
                <v:path arrowok="t"/>
                <v:fill/>
              </v:shape>
            </v:group>
            <v:group style="position:absolute;left:9586;top:7867;width:984;height:122" coordorigin="9586,7867" coordsize="984,122">
              <v:shape style="position:absolute;left:9586;top:7867;width:984;height:122" coordorigin="9586,7867" coordsize="984,122" path="m9586,7990l10570,7990,10570,7867,9586,7867,9586,7990e" filled="t" fillcolor="#92CDDC" stroked="f">
                <v:path arrowok="t"/>
                <v:fill/>
              </v:shape>
            </v:group>
            <v:group style="position:absolute;left:9689;top:7522;width:778;height:346" coordorigin="9689,7522" coordsize="778,346">
              <v:shape style="position:absolute;left:9689;top:7522;width:778;height:346" coordorigin="9689,7522" coordsize="778,346" path="m9689,7867l10466,7867,10466,7522,9689,7522,9689,7867e" filled="t" fillcolor="#92CDDC" stroked="f">
                <v:path arrowok="t"/>
                <v:fill/>
              </v:shape>
            </v:group>
            <v:group style="position:absolute;left:2746;top:7392;width:7834;height:2" coordorigin="2746,7392" coordsize="7834,2">
              <v:shape style="position:absolute;left:2746;top:7392;width:7834;height:2" coordorigin="2746,7392" coordsize="7834,0" path="m2746,7392l10579,7392e" filled="f" stroked="t" strokeweight=".581pt" strokecolor="#000000">
                <v:path arrowok="t"/>
              </v:shape>
            </v:group>
            <v:group style="position:absolute;left:1337;top:7990;width:1409;height:355" coordorigin="1337,7990" coordsize="1409,355">
              <v:shape style="position:absolute;left:1337;top:7990;width:1409;height:355" coordorigin="1337,7990" coordsize="1409,355" path="m1337,8345l2746,8345,2746,7990,1337,7990,1337,8345e" filled="t" fillcolor="#DBE5F1" stroked="f">
                <v:path arrowok="t"/>
                <v:fill/>
              </v:shape>
            </v:group>
            <v:group style="position:absolute;left:9586;top:7999;width:103;height:346" coordorigin="9586,7999" coordsize="103,346">
              <v:shape style="position:absolute;left:9586;top:7999;width:103;height:346" coordorigin="9586,7999" coordsize="103,346" path="m9586,8345l9689,8345,9689,7999,9586,7999,9586,8345e" filled="t" fillcolor="#92CDDC" stroked="f">
                <v:path arrowok="t"/>
                <v:fill/>
              </v:shape>
            </v:group>
            <v:group style="position:absolute;left:10466;top:7999;width:103;height:346" coordorigin="10466,7999" coordsize="103,346">
              <v:shape style="position:absolute;left:10466;top:7999;width:103;height:346" coordorigin="10466,7999" coordsize="103,346" path="m10466,8345l10570,8345,10570,7999,10466,7999,10466,8345e" filled="t" fillcolor="#92CDDC" stroked="f">
                <v:path arrowok="t"/>
                <v:fill/>
              </v:shape>
            </v:group>
            <v:group style="position:absolute;left:9689;top:7999;width:778;height:346" coordorigin="9689,7999" coordsize="778,346">
              <v:shape style="position:absolute;left:9689;top:7999;width:778;height:346" coordorigin="9689,7999" coordsize="778,346" path="m9689,8345l10466,8345,10466,7999,9689,7999,9689,8345e" filled="t" fillcolor="#92CDDC" stroked="f">
                <v:path arrowok="t"/>
                <v:fill/>
              </v:shape>
            </v:group>
            <v:group style="position:absolute;left:4075;top:7994;width:6504;height:2" coordorigin="4075,7994" coordsize="6504,2">
              <v:shape style="position:absolute;left:4075;top:7994;width:6504;height:2" coordorigin="4075,7994" coordsize="6504,0" path="m4075,7994l10579,7994e" filled="f" stroked="t" strokeweight=".580pt" strokecolor="#000000">
                <v:path arrowok="t"/>
              </v:shape>
            </v:group>
            <v:group style="position:absolute;left:1337;top:8354;width:103;height:794" coordorigin="1337,8354" coordsize="103,794">
              <v:shape style="position:absolute;left:1337;top:8354;width:103;height:794" coordorigin="1337,8354" coordsize="103,794" path="m1337,9149l1440,9149,1440,8354,1337,8354,1337,9149e" filled="t" fillcolor="#DBE5F1" stroked="f">
                <v:path arrowok="t"/>
                <v:fill/>
              </v:shape>
            </v:group>
            <v:group style="position:absolute;left:2642;top:8354;width:103;height:794" coordorigin="2642,8354" coordsize="103,794">
              <v:shape style="position:absolute;left:2642;top:8354;width:103;height:794" coordorigin="2642,8354" coordsize="103,794" path="m2642,9149l2746,9149,2746,8354,2642,8354,2642,9149e" filled="t" fillcolor="#DBE5F1" stroked="f">
                <v:path arrowok="t"/>
                <v:fill/>
              </v:shape>
            </v:group>
            <v:group style="position:absolute;left:1337;top:9149;width:1409;height:3780" coordorigin="1337,9149" coordsize="1409,3780">
              <v:shape style="position:absolute;left:1337;top:9149;width:1409;height:3780" coordorigin="1337,9149" coordsize="1409,3780" path="m1337,12929l2746,12929,2746,9149,1337,9149,1337,12929e" filled="t" fillcolor="#DBE5F1" stroked="f">
                <v:path arrowok="t"/>
                <v:fill/>
              </v:shape>
            </v:group>
            <v:group style="position:absolute;left:1440;top:8354;width:1202;height:286" coordorigin="1440,8354" coordsize="1202,286">
              <v:shape style="position:absolute;left:1440;top:8354;width:1202;height:286" coordorigin="1440,8354" coordsize="1202,286" path="m1440,8640l2642,8640,2642,8354,1440,8354,1440,8640e" filled="t" fillcolor="#DBE5F1" stroked="f">
                <v:path arrowok="t"/>
                <v:fill/>
              </v:shape>
            </v:group>
            <v:group style="position:absolute;left:1440;top:8640;width:1202;height:223" coordorigin="1440,8640" coordsize="1202,223">
              <v:shape style="position:absolute;left:1440;top:8640;width:1202;height:223" coordorigin="1440,8640" coordsize="1202,223" path="m1440,8863l2642,8863,2642,8640,1440,8640,1440,8863e" filled="t" fillcolor="#DBE5F1" stroked="f">
                <v:path arrowok="t"/>
                <v:fill/>
              </v:shape>
            </v:group>
            <v:group style="position:absolute;left:1440;top:8863;width:1202;height:286" coordorigin="1440,8863" coordsize="1202,286">
              <v:shape style="position:absolute;left:1440;top:8863;width:1202;height:286" coordorigin="1440,8863" coordsize="1202,286" path="m1440,9149l2642,9149,2642,8863,1440,8863,1440,9149e" filled="t" fillcolor="#DBE5F1" stroked="f">
                <v:path arrowok="t"/>
                <v:fill/>
              </v:shape>
            </v:group>
            <v:group style="position:absolute;left:9586;top:8354;width:984;height:382" coordorigin="9586,8354" coordsize="984,382">
              <v:shape style="position:absolute;left:9586;top:8354;width:984;height:382" coordorigin="9586,8354" coordsize="984,382" path="m9586,8736l10570,8736,10570,8354,9586,8354,9586,8736e" filled="t" fillcolor="#92CDDC" stroked="f">
                <v:path arrowok="t"/>
                <v:fill/>
              </v:shape>
            </v:group>
            <v:group style="position:absolute;left:9586;top:8736;width:103;height:346" coordorigin="9586,8736" coordsize="103,346">
              <v:shape style="position:absolute;left:9586;top:8736;width:103;height:346" coordorigin="9586,8736" coordsize="103,346" path="m9586,9082l9689,9082,9689,8736,9586,8736,9586,9082e" filled="t" fillcolor="#92CDDC" stroked="f">
                <v:path arrowok="t"/>
                <v:fill/>
              </v:shape>
            </v:group>
            <v:group style="position:absolute;left:10466;top:8736;width:103;height:346" coordorigin="10466,8736" coordsize="103,346">
              <v:shape style="position:absolute;left:10466;top:8736;width:103;height:346" coordorigin="10466,8736" coordsize="103,346" path="m10466,9082l10570,9082,10570,8736,10466,8736,10466,9082e" filled="t" fillcolor="#92CDDC" stroked="f">
                <v:path arrowok="t"/>
                <v:fill/>
              </v:shape>
            </v:group>
            <v:group style="position:absolute;left:9586;top:9082;width:984;height:382" coordorigin="9586,9082" coordsize="984,382">
              <v:shape style="position:absolute;left:9586;top:9082;width:984;height:382" coordorigin="9586,9082" coordsize="984,382" path="m9586,9463l10570,9463,10570,9082,9586,9082,9586,9463e" filled="t" fillcolor="#92CDDC" stroked="f">
                <v:path arrowok="t"/>
                <v:fill/>
              </v:shape>
            </v:group>
            <v:group style="position:absolute;left:9689;top:8736;width:778;height:346" coordorigin="9689,8736" coordsize="778,346">
              <v:shape style="position:absolute;left:9689;top:8736;width:778;height:346" coordorigin="9689,8736" coordsize="778,346" path="m9689,9082l10466,9082,10466,8736,9689,8736,9689,9082e" filled="t" fillcolor="#92CDDC" stroked="f">
                <v:path arrowok="t"/>
                <v:fill/>
              </v:shape>
            </v:group>
            <v:group style="position:absolute;left:1327;top:8350;width:9252;height:2" coordorigin="1327,8350" coordsize="9252,2">
              <v:shape style="position:absolute;left:1327;top:8350;width:9252;height:2" coordorigin="1327,8350" coordsize="9252,0" path="m1327,8350l10579,8350e" filled="f" stroked="t" strokeweight=".581pt" strokecolor="#000000">
                <v:path arrowok="t"/>
              </v:shape>
            </v:group>
            <v:group style="position:absolute;left:9586;top:9473;width:984;height:113" coordorigin="9586,9473" coordsize="984,113">
              <v:shape style="position:absolute;left:9586;top:9473;width:984;height:113" coordorigin="9586,9473" coordsize="984,113" path="m9586,9586l10570,9586,10570,9473,9586,9473,9586,9586e" filled="t" fillcolor="#92CDDC" stroked="f">
                <v:path arrowok="t"/>
                <v:fill/>
              </v:shape>
            </v:group>
            <v:group style="position:absolute;left:9586;top:9586;width:103;height:343" coordorigin="9586,9586" coordsize="103,343">
              <v:shape style="position:absolute;left:9586;top:9586;width:103;height:343" coordorigin="9586,9586" coordsize="103,343" path="m9586,9929l9689,9929,9689,9586,9586,9586,9586,9929e" filled="t" fillcolor="#92CDDC" stroked="f">
                <v:path arrowok="t"/>
                <v:fill/>
              </v:shape>
            </v:group>
            <v:group style="position:absolute;left:10466;top:9586;width:103;height:343" coordorigin="10466,9586" coordsize="103,343">
              <v:shape style="position:absolute;left:10466;top:9586;width:103;height:343" coordorigin="10466,9586" coordsize="103,343" path="m10466,9929l10570,9929,10570,9586,10466,9586,10466,9929e" filled="t" fillcolor="#92CDDC" stroked="f">
                <v:path arrowok="t"/>
                <v:fill/>
              </v:shape>
            </v:group>
            <v:group style="position:absolute;left:9586;top:9929;width:984;height:113" coordorigin="9586,9929" coordsize="984,113">
              <v:shape style="position:absolute;left:9586;top:9929;width:984;height:113" coordorigin="9586,9929" coordsize="984,113" path="m9586,10042l10570,10042,10570,9929,9586,9929,9586,10042e" filled="t" fillcolor="#92CDDC" stroked="f">
                <v:path arrowok="t"/>
                <v:fill/>
              </v:shape>
            </v:group>
            <v:group style="position:absolute;left:9689;top:9586;width:778;height:343" coordorigin="9689,9586" coordsize="778,343">
              <v:shape style="position:absolute;left:9689;top:9586;width:778;height:343" coordorigin="9689,9586" coordsize="778,343" path="m9689,9929l10466,9929,10466,9586,9689,9586,9689,9929e" filled="t" fillcolor="#92CDDC" stroked="f">
                <v:path arrowok="t"/>
                <v:fill/>
              </v:shape>
            </v:group>
            <v:group style="position:absolute;left:2746;top:9468;width:7834;height:2" coordorigin="2746,9468" coordsize="7834,2">
              <v:shape style="position:absolute;left:2746;top:9468;width:7834;height:2" coordorigin="2746,9468" coordsize="7834,0" path="m2746,9468l10579,9468e" filled="f" stroked="t" strokeweight=".580pt" strokecolor="#000000">
                <v:path arrowok="t"/>
              </v:shape>
            </v:group>
            <v:group style="position:absolute;left:9586;top:10051;width:103;height:346" coordorigin="9586,10051" coordsize="103,346">
              <v:shape style="position:absolute;left:9586;top:10051;width:103;height:346" coordorigin="9586,10051" coordsize="103,346" path="m9586,10397l9689,10397,9689,10051,9586,10051,9586,10397e" filled="t" fillcolor="#00B050" stroked="f">
                <v:path arrowok="t"/>
                <v:fill/>
              </v:shape>
            </v:group>
            <v:group style="position:absolute;left:10466;top:10051;width:103;height:346" coordorigin="10466,10051" coordsize="103,346">
              <v:shape style="position:absolute;left:10466;top:10051;width:103;height:346" coordorigin="10466,10051" coordsize="103,346" path="m10466,10397l10570,10397,10570,10051,10466,10051,10466,10397e" filled="t" fillcolor="#00B050" stroked="f">
                <v:path arrowok="t"/>
                <v:fill/>
              </v:shape>
            </v:group>
            <v:group style="position:absolute;left:9689;top:10051;width:778;height:346" coordorigin="9689,10051" coordsize="778,346">
              <v:shape style="position:absolute;left:9689;top:10051;width:778;height:346" coordorigin="9689,10051" coordsize="778,346" path="m9689,10397l10466,10397,10466,10051,9689,10051,9689,10397e" filled="t" fillcolor="#00B050" stroked="f">
                <v:path arrowok="t"/>
                <v:fill/>
              </v:shape>
            </v:group>
            <v:group style="position:absolute;left:4075;top:10046;width:6504;height:2" coordorigin="4075,10046" coordsize="6504,2">
              <v:shape style="position:absolute;left:4075;top:10046;width:6504;height:2" coordorigin="4075,10046" coordsize="6504,0" path="m4075,10046l10579,10046e" filled="f" stroked="t" strokeweight=".580pt" strokecolor="#000000">
                <v:path arrowok="t"/>
              </v:shape>
            </v:group>
            <v:group style="position:absolute;left:9586;top:10406;width:984;height:146" coordorigin="9586,10406" coordsize="984,146">
              <v:shape style="position:absolute;left:9586;top:10406;width:984;height:146" coordorigin="9586,10406" coordsize="984,146" path="m9586,10553l10570,10553,10570,10406,9586,10406,9586,10553e" filled="t" fillcolor="#92CDDC" stroked="f">
                <v:path arrowok="t"/>
                <v:fill/>
              </v:shape>
            </v:group>
            <v:group style="position:absolute;left:9586;top:10553;width:103;height:346" coordorigin="9586,10553" coordsize="103,346">
              <v:shape style="position:absolute;left:9586;top:10553;width:103;height:346" coordorigin="9586,10553" coordsize="103,346" path="m9586,10898l9689,10898,9689,10553,9586,10553,9586,10898e" filled="t" fillcolor="#92CDDC" stroked="f">
                <v:path arrowok="t"/>
                <v:fill/>
              </v:shape>
            </v:group>
            <v:group style="position:absolute;left:10466;top:10553;width:103;height:346" coordorigin="10466,10553" coordsize="103,346">
              <v:shape style="position:absolute;left:10466;top:10553;width:103;height:346" coordorigin="10466,10553" coordsize="103,346" path="m10466,10898l10570,10898,10570,10553,10466,10553,10466,10898e" filled="t" fillcolor="#92CDDC" stroked="f">
                <v:path arrowok="t"/>
                <v:fill/>
              </v:shape>
            </v:group>
            <v:group style="position:absolute;left:9586;top:10898;width:984;height:146" coordorigin="9586,10898" coordsize="984,146">
              <v:shape style="position:absolute;left:9586;top:10898;width:984;height:146" coordorigin="9586,10898" coordsize="984,146" path="m9586,11045l10570,11045,10570,10898,9586,10898,9586,11045e" filled="t" fillcolor="#92CDDC" stroked="f">
                <v:path arrowok="t"/>
                <v:fill/>
              </v:shape>
            </v:group>
            <v:group style="position:absolute;left:9689;top:10553;width:778;height:346" coordorigin="9689,10553" coordsize="778,346">
              <v:shape style="position:absolute;left:9689;top:10553;width:778;height:346" coordorigin="9689,10553" coordsize="778,346" path="m9689,10898l10466,10898,10466,10553,9689,10553,9689,10898e" filled="t" fillcolor="#92CDDC" stroked="f">
                <v:path arrowok="t"/>
                <v:fill/>
              </v:shape>
            </v:group>
            <v:group style="position:absolute;left:2746;top:10402;width:7834;height:2" coordorigin="2746,10402" coordsize="7834,2">
              <v:shape style="position:absolute;left:2746;top:10402;width:7834;height:2" coordorigin="2746,10402" coordsize="7834,0" path="m2746,10402l10579,10402e" filled="f" stroked="t" strokeweight=".581pt" strokecolor="#000000">
                <v:path arrowok="t"/>
              </v:shape>
            </v:group>
            <v:group style="position:absolute;left:9586;top:11054;width:103;height:346" coordorigin="9586,11054" coordsize="103,346">
              <v:shape style="position:absolute;left:9586;top:11054;width:103;height:346" coordorigin="9586,11054" coordsize="103,346" path="m9586,11400l9689,11400,9689,11054,9586,11054,9586,11400e" filled="t" fillcolor="#92CDDC" stroked="f">
                <v:path arrowok="t"/>
                <v:fill/>
              </v:shape>
            </v:group>
            <v:group style="position:absolute;left:10466;top:11054;width:103;height:346" coordorigin="10466,11054" coordsize="103,346">
              <v:shape style="position:absolute;left:10466;top:11054;width:103;height:346" coordorigin="10466,11054" coordsize="103,346" path="m10466,11400l10570,11400,10570,11054,10466,11054,10466,11400e" filled="t" fillcolor="#92CDDC" stroked="f">
                <v:path arrowok="t"/>
                <v:fill/>
              </v:shape>
            </v:group>
            <v:group style="position:absolute;left:9689;top:11054;width:778;height:346" coordorigin="9689,11054" coordsize="778,346">
              <v:shape style="position:absolute;left:9689;top:11054;width:778;height:346" coordorigin="9689,11054" coordsize="778,346" path="m9689,11400l10466,11400,10466,11054,9689,11054,9689,11400e" filled="t" fillcolor="#92CDDC" stroked="f">
                <v:path arrowok="t"/>
                <v:fill/>
              </v:shape>
            </v:group>
            <v:group style="position:absolute;left:4075;top:11050;width:6504;height:2" coordorigin="4075,11050" coordsize="6504,2">
              <v:shape style="position:absolute;left:4075;top:11050;width:6504;height:2" coordorigin="4075,11050" coordsize="6504,0" path="m4075,11050l10579,11050e" filled="f" stroked="t" strokeweight=".581pt" strokecolor="#000000">
                <v:path arrowok="t"/>
              </v:shape>
            </v:group>
            <v:group style="position:absolute;left:9586;top:11410;width:984;height:113" coordorigin="9586,11410" coordsize="984,113">
              <v:shape style="position:absolute;left:9586;top:11410;width:984;height:113" coordorigin="9586,11410" coordsize="984,113" path="m9586,11522l10570,11522,10570,11410,9586,11410,9586,11522e" filled="t" fillcolor="#92CDDC" stroked="f">
                <v:path arrowok="t"/>
                <v:fill/>
              </v:shape>
            </v:group>
            <v:group style="position:absolute;left:9586;top:11522;width:103;height:343" coordorigin="9586,11522" coordsize="103,343">
              <v:shape style="position:absolute;left:9586;top:11522;width:103;height:343" coordorigin="9586,11522" coordsize="103,343" path="m9586,11866l9689,11866,9689,11522,9586,11522,9586,11866e" filled="t" fillcolor="#92CDDC" stroked="f">
                <v:path arrowok="t"/>
                <v:fill/>
              </v:shape>
            </v:group>
            <v:group style="position:absolute;left:10466;top:11522;width:103;height:343" coordorigin="10466,11522" coordsize="103,343">
              <v:shape style="position:absolute;left:10466;top:11522;width:103;height:343" coordorigin="10466,11522" coordsize="103,343" path="m10466,11866l10570,11866,10570,11522,10466,11522,10466,11866e" filled="t" fillcolor="#92CDDC" stroked="f">
                <v:path arrowok="t"/>
                <v:fill/>
              </v:shape>
            </v:group>
            <v:group style="position:absolute;left:9586;top:11866;width:984;height:113" coordorigin="9586,11866" coordsize="984,113">
              <v:shape style="position:absolute;left:9586;top:11866;width:984;height:113" coordorigin="9586,11866" coordsize="984,113" path="m9586,11978l10570,11978,10570,11866,9586,11866,9586,11978e" filled="t" fillcolor="#92CDDC" stroked="f">
                <v:path arrowok="t"/>
                <v:fill/>
              </v:shape>
            </v:group>
            <v:group style="position:absolute;left:9689;top:11522;width:778;height:343" coordorigin="9689,11522" coordsize="778,343">
              <v:shape style="position:absolute;left:9689;top:11522;width:778;height:343" coordorigin="9689,11522" coordsize="778,343" path="m9689,11866l10466,11866,10466,11522,9689,11522,9689,11866e" filled="t" fillcolor="#92CDDC" stroked="f">
                <v:path arrowok="t"/>
                <v:fill/>
              </v:shape>
            </v:group>
            <v:group style="position:absolute;left:2746;top:11405;width:7834;height:2" coordorigin="2746,11405" coordsize="7834,2">
              <v:shape style="position:absolute;left:2746;top:11405;width:7834;height:2" coordorigin="2746,11405" coordsize="7834,0" path="m2746,11405l10579,11405e" filled="f" stroked="t" strokeweight=".580pt" strokecolor="#000000">
                <v:path arrowok="t"/>
              </v:shape>
            </v:group>
            <v:group style="position:absolute;left:9586;top:11988;width:103;height:346" coordorigin="9586,11988" coordsize="103,346">
              <v:shape style="position:absolute;left:9586;top:11988;width:103;height:346" coordorigin="9586,11988" coordsize="103,346" path="m9586,12334l9689,12334,9689,11988,9586,11988,9586,12334e" filled="t" fillcolor="#92CDDC" stroked="f">
                <v:path arrowok="t"/>
                <v:fill/>
              </v:shape>
            </v:group>
            <v:group style="position:absolute;left:10466;top:11988;width:103;height:346" coordorigin="10466,11988" coordsize="103,346">
              <v:shape style="position:absolute;left:10466;top:11988;width:103;height:346" coordorigin="10466,11988" coordsize="103,346" path="m10466,12334l10570,12334,10570,11988,10466,11988,10466,12334e" filled="t" fillcolor="#92CDDC" stroked="f">
                <v:path arrowok="t"/>
                <v:fill/>
              </v:shape>
            </v:group>
            <v:group style="position:absolute;left:9689;top:11988;width:778;height:346" coordorigin="9689,11988" coordsize="778,346">
              <v:shape style="position:absolute;left:9689;top:11988;width:778;height:346" coordorigin="9689,11988" coordsize="778,346" path="m9689,12334l10466,12334,10466,11988,9689,11988,9689,12334e" filled="t" fillcolor="#92CDDC" stroked="f">
                <v:path arrowok="t"/>
                <v:fill/>
              </v:shape>
            </v:group>
            <v:group style="position:absolute;left:4075;top:11983;width:6504;height:2" coordorigin="4075,11983" coordsize="6504,2">
              <v:shape style="position:absolute;left:4075;top:11983;width:6504;height:2" coordorigin="4075,11983" coordsize="6504,0" path="m4075,11983l10579,11983e" filled="f" stroked="t" strokeweight=".580pt" strokecolor="#000000">
                <v:path arrowok="t"/>
              </v:shape>
            </v:group>
            <v:group style="position:absolute;left:9586;top:12343;width:984;height:120" coordorigin="9586,12343" coordsize="984,120">
              <v:shape style="position:absolute;left:9586;top:12343;width:984;height:120" coordorigin="9586,12343" coordsize="984,120" path="m9586,12463l10570,12463,10570,12343,9586,12343,9586,12463e" filled="t" fillcolor="#00B050" stroked="f">
                <v:path arrowok="t"/>
                <v:fill/>
              </v:shape>
            </v:group>
            <v:group style="position:absolute;left:9586;top:12463;width:103;height:346" coordorigin="9586,12463" coordsize="103,346">
              <v:shape style="position:absolute;left:9586;top:12463;width:103;height:346" coordorigin="9586,12463" coordsize="103,346" path="m9586,12809l9689,12809,9689,12463,9586,12463,9586,12809e" filled="t" fillcolor="#00B050" stroked="f">
                <v:path arrowok="t"/>
                <v:fill/>
              </v:shape>
            </v:group>
            <v:group style="position:absolute;left:10466;top:12463;width:103;height:346" coordorigin="10466,12463" coordsize="103,346">
              <v:shape style="position:absolute;left:10466;top:12463;width:103;height:346" coordorigin="10466,12463" coordsize="103,346" path="m10466,12809l10570,12809,10570,12463,10466,12463,10466,12809e" filled="t" fillcolor="#00B050" stroked="f">
                <v:path arrowok="t"/>
                <v:fill/>
              </v:shape>
            </v:group>
            <v:group style="position:absolute;left:9586;top:12809;width:984;height:120" coordorigin="9586,12809" coordsize="984,120">
              <v:shape style="position:absolute;left:9586;top:12809;width:984;height:120" coordorigin="9586,12809" coordsize="984,120" path="m9586,12929l10570,12929,10570,12809,9586,12809,9586,12929e" filled="t" fillcolor="#00B050" stroked="f">
                <v:path arrowok="t"/>
                <v:fill/>
              </v:shape>
            </v:group>
            <v:group style="position:absolute;left:9689;top:12463;width:778;height:346" coordorigin="9689,12463" coordsize="778,346">
              <v:shape style="position:absolute;left:9689;top:12463;width:778;height:346" coordorigin="9689,12463" coordsize="778,346" path="m9689,12809l10466,12809,10466,12463,9689,12463,9689,12809e" filled="t" fillcolor="#00B050" stroked="f">
                <v:path arrowok="t"/>
                <v:fill/>
              </v:shape>
            </v:group>
            <v:group style="position:absolute;left:4075;top:12338;width:6504;height:2" coordorigin="4075,12338" coordsize="6504,2">
              <v:shape style="position:absolute;left:4075;top:12338;width:6504;height:2" coordorigin="4075,12338" coordsize="6504,0" path="m4075,12338l10579,12338e" filled="f" stroked="t" strokeweight=".581pt" strokecolor="#000000">
                <v:path arrowok="t"/>
              </v:shape>
            </v:group>
            <v:group style="position:absolute;left:1337;top:12941;width:103;height:569" coordorigin="1337,12941" coordsize="103,569">
              <v:shape style="position:absolute;left:1337;top:12941;width:103;height:569" coordorigin="1337,12941" coordsize="103,569" path="m1337,13510l1440,13510,1440,12941,1337,12941,1337,13510e" filled="t" fillcolor="#DBE5F1" stroked="f">
                <v:path arrowok="t"/>
                <v:fill/>
              </v:shape>
            </v:group>
            <v:group style="position:absolute;left:2642;top:12941;width:103;height:569" coordorigin="2642,12941" coordsize="103,569">
              <v:shape style="position:absolute;left:2642;top:12941;width:103;height:569" coordorigin="2642,12941" coordsize="103,569" path="m2642,13510l2746,13510,2746,12941,2642,12941,2642,13510e" filled="t" fillcolor="#DBE5F1" stroked="f">
                <v:path arrowok="t"/>
                <v:fill/>
              </v:shape>
            </v:group>
            <v:group style="position:absolute;left:1337;top:13510;width:1409;height:1752" coordorigin="1337,13510" coordsize="1409,1752">
              <v:shape style="position:absolute;left:1337;top:13510;width:1409;height:1752" coordorigin="1337,13510" coordsize="1409,1752" path="m1337,15262l2746,15262,2746,13510,1337,13510,1337,15262e" filled="t" fillcolor="#DBE5F1" stroked="f">
                <v:path arrowok="t"/>
                <v:fill/>
              </v:shape>
            </v:group>
            <v:group style="position:absolute;left:1440;top:12941;width:1202;height:283" coordorigin="1440,12941" coordsize="1202,283">
              <v:shape style="position:absolute;left:1440;top:12941;width:1202;height:283" coordorigin="1440,12941" coordsize="1202,283" path="m1440,13224l2642,13224,2642,12941,1440,12941,1440,13224e" filled="t" fillcolor="#DBE5F1" stroked="f">
                <v:path arrowok="t"/>
                <v:fill/>
              </v:shape>
            </v:group>
            <v:group style="position:absolute;left:1440;top:13224;width:1202;height:286" coordorigin="1440,13224" coordsize="1202,286">
              <v:shape style="position:absolute;left:1440;top:13224;width:1202;height:286" coordorigin="1440,13224" coordsize="1202,286" path="m1440,13510l2642,13510,2642,13224,1440,13224,1440,13510e" filled="t" fillcolor="#DBE5F1" stroked="f">
                <v:path arrowok="t"/>
                <v:fill/>
              </v:shape>
            </v:group>
            <v:group style="position:absolute;left:9586;top:12941;width:984;height:274" coordorigin="9586,12941" coordsize="984,274">
              <v:shape style="position:absolute;left:9586;top:12941;width:984;height:274" coordorigin="9586,12941" coordsize="984,274" path="m9586,13214l10570,13214,10570,12941,9586,12941,9586,13214e" filled="t" fillcolor="#92CDDC" stroked="f">
                <v:path arrowok="t"/>
                <v:fill/>
              </v:shape>
            </v:group>
            <v:group style="position:absolute;left:9586;top:13214;width:103;height:343" coordorigin="9586,13214" coordsize="103,343">
              <v:shape style="position:absolute;left:9586;top:13214;width:103;height:343" coordorigin="9586,13214" coordsize="103,343" path="m9586,13558l9689,13558,9689,13214,9586,13214,9586,13558e" filled="t" fillcolor="#92CDDC" stroked="f">
                <v:path arrowok="t"/>
                <v:fill/>
              </v:shape>
            </v:group>
            <v:group style="position:absolute;left:10466;top:13214;width:103;height:343" coordorigin="10466,13214" coordsize="103,343">
              <v:shape style="position:absolute;left:10466;top:13214;width:103;height:343" coordorigin="10466,13214" coordsize="103,343" path="m10466,13558l10570,13558,10570,13214,10466,13214,10466,13558e" filled="t" fillcolor="#92CDDC" stroked="f">
                <v:path arrowok="t"/>
                <v:fill/>
              </v:shape>
            </v:group>
            <v:group style="position:absolute;left:9586;top:13558;width:984;height:274" coordorigin="9586,13558" coordsize="984,274">
              <v:shape style="position:absolute;left:9586;top:13558;width:984;height:274" coordorigin="9586,13558" coordsize="984,274" path="m9586,13831l10570,13831,10570,13558,9586,13558,9586,13831e" filled="t" fillcolor="#92CDDC" stroked="f">
                <v:path arrowok="t"/>
                <v:fill/>
              </v:shape>
            </v:group>
            <v:group style="position:absolute;left:9689;top:13214;width:778;height:343" coordorigin="9689,13214" coordsize="778,343">
              <v:shape style="position:absolute;left:9689;top:13214;width:778;height:343" coordorigin="9689,13214" coordsize="778,343" path="m9689,13558l10466,13558,10466,13214,9689,13214,9689,13558e" filled="t" fillcolor="#92CDDC" stroked="f">
                <v:path arrowok="t"/>
                <v:fill/>
              </v:shape>
            </v:group>
            <v:group style="position:absolute;left:1327;top:12934;width:9252;height:2" coordorigin="1327,12934" coordsize="9252,2">
              <v:shape style="position:absolute;left:1327;top:12934;width:9252;height:2" coordorigin="1327,12934" coordsize="9252,0" path="m1327,12934l10579,12934e" filled="f" stroked="t" strokeweight=".580pt" strokecolor="#000000">
                <v:path arrowok="t"/>
              </v:shape>
            </v:group>
            <v:group style="position:absolute;left:9586;top:13841;width:103;height:346" coordorigin="9586,13841" coordsize="103,346">
              <v:shape style="position:absolute;left:9586;top:13841;width:103;height:346" coordorigin="9586,13841" coordsize="103,346" path="m9586,14186l9689,14186,9689,13841,9586,13841,9586,14186e" filled="t" fillcolor="#92CDDC" stroked="f">
                <v:path arrowok="t"/>
                <v:fill/>
              </v:shape>
            </v:group>
            <v:group style="position:absolute;left:10466;top:13841;width:103;height:346" coordorigin="10466,13841" coordsize="103,346">
              <v:shape style="position:absolute;left:10466;top:13841;width:103;height:346" coordorigin="10466,13841" coordsize="103,346" path="m10466,14186l10570,14186,10570,13841,10466,13841,10466,14186e" filled="t" fillcolor="#92CDDC" stroked="f">
                <v:path arrowok="t"/>
                <v:fill/>
              </v:shape>
            </v:group>
            <v:group style="position:absolute;left:9689;top:13841;width:778;height:346" coordorigin="9689,13841" coordsize="778,346">
              <v:shape style="position:absolute;left:9689;top:13841;width:778;height:346" coordorigin="9689,13841" coordsize="778,346" path="m9689,14186l10466,14186,10466,13841,9689,13841,9689,14186e" filled="t" fillcolor="#92CDDC" stroked="f">
                <v:path arrowok="t"/>
                <v:fill/>
              </v:shape>
            </v:group>
            <v:group style="position:absolute;left:4075;top:13836;width:6504;height:2" coordorigin="4075,13836" coordsize="6504,2">
              <v:shape style="position:absolute;left:4075;top:13836;width:6504;height:2" coordorigin="4075,13836" coordsize="6504,0" path="m4075,13836l10579,13836e" filled="f" stroked="t" strokeweight=".581pt" strokecolor="#000000">
                <v:path arrowok="t"/>
              </v:shape>
            </v:group>
            <v:group style="position:absolute;left:9586;top:14196;width:984;height:182" coordorigin="9586,14196" coordsize="984,182">
              <v:shape style="position:absolute;left:9586;top:14196;width:984;height:182" coordorigin="9586,14196" coordsize="984,182" path="m9586,14378l10570,14378,10570,14196,9586,14196,9586,14378e" filled="t" fillcolor="#92CDDC" stroked="f">
                <v:path arrowok="t"/>
                <v:fill/>
              </v:shape>
            </v:group>
            <v:group style="position:absolute;left:9586;top:14378;width:103;height:346" coordorigin="9586,14378" coordsize="103,346">
              <v:shape style="position:absolute;left:9586;top:14378;width:103;height:346" coordorigin="9586,14378" coordsize="103,346" path="m9586,14724l9689,14724,9689,14378,9586,14378,9586,14724e" filled="t" fillcolor="#92CDDC" stroked="f">
                <v:path arrowok="t"/>
                <v:fill/>
              </v:shape>
            </v:group>
            <v:group style="position:absolute;left:10466;top:14378;width:103;height:346" coordorigin="10466,14378" coordsize="103,346">
              <v:shape style="position:absolute;left:10466;top:14378;width:103;height:346" coordorigin="10466,14378" coordsize="103,346" path="m10466,14724l10570,14724,10570,14378,10466,14378,10466,14724e" filled="t" fillcolor="#92CDDC" stroked="f">
                <v:path arrowok="t"/>
                <v:fill/>
              </v:shape>
            </v:group>
            <v:group style="position:absolute;left:9586;top:14724;width:984;height:182" coordorigin="9586,14724" coordsize="984,182">
              <v:shape style="position:absolute;left:9586;top:14724;width:984;height:182" coordorigin="9586,14724" coordsize="984,182" path="m9586,14906l10570,14906,10570,14724,9586,14724,9586,14906e" filled="t" fillcolor="#92CDDC" stroked="f">
                <v:path arrowok="t"/>
                <v:fill/>
              </v:shape>
            </v:group>
            <v:group style="position:absolute;left:9689;top:14378;width:778;height:346" coordorigin="9689,14378" coordsize="778,346">
              <v:shape style="position:absolute;left:9689;top:14378;width:778;height:346" coordorigin="9689,14378" coordsize="778,346" path="m9689,14724l10466,14724,10466,14378,9689,14378,9689,14724e" filled="t" fillcolor="#92CDDC" stroked="f">
                <v:path arrowok="t"/>
                <v:fill/>
              </v:shape>
            </v:group>
            <v:group style="position:absolute;left:2746;top:14191;width:7834;height:2" coordorigin="2746,14191" coordsize="7834,2">
              <v:shape style="position:absolute;left:2746;top:14191;width:7834;height:2" coordorigin="2746,14191" coordsize="7834,0" path="m2746,14191l10579,14191e" filled="f" stroked="t" strokeweight=".580pt" strokecolor="#000000">
                <v:path arrowok="t"/>
              </v:shape>
            </v:group>
            <v:group style="position:absolute;left:9586;top:14916;width:103;height:346" coordorigin="9586,14916" coordsize="103,346">
              <v:shape style="position:absolute;left:9586;top:14916;width:103;height:346" coordorigin="9586,14916" coordsize="103,346" path="m9586,15262l9689,15262,9689,14916,9586,14916,9586,15262e" filled="t" fillcolor="#00B050" stroked="f">
                <v:path arrowok="t"/>
                <v:fill/>
              </v:shape>
            </v:group>
            <v:group style="position:absolute;left:10466;top:14916;width:103;height:346" coordorigin="10466,14916" coordsize="103,346">
              <v:shape style="position:absolute;left:10466;top:14916;width:103;height:346" coordorigin="10466,14916" coordsize="103,346" path="m10466,15262l10570,15262,10570,14916,10466,14916,10466,15262e" filled="t" fillcolor="#00B050" stroked="f">
                <v:path arrowok="t"/>
                <v:fill/>
              </v:shape>
            </v:group>
            <v:group style="position:absolute;left:9689;top:14916;width:778;height:346" coordorigin="9689,14916" coordsize="778,346">
              <v:shape style="position:absolute;left:9689;top:14916;width:778;height:346" coordorigin="9689,14916" coordsize="778,346" path="m9689,15262l10466,15262,10466,14916,9689,14916,9689,15262e" filled="t" fillcolor="#00B050" stroked="f">
                <v:path arrowok="t"/>
                <v:fill/>
              </v:shape>
            </v:group>
            <v:group style="position:absolute;left:4075;top:14911;width:6504;height:2" coordorigin="4075,14911" coordsize="6504,2">
              <v:shape style="position:absolute;left:4075;top:14911;width:6504;height:2" coordorigin="4075,14911" coordsize="6504,0" path="m4075,14911l10579,14911e" filled="f" stroked="t" strokeweight=".580pt" strokecolor="#000000">
                <v:path arrowok="t"/>
              </v:shape>
            </v:group>
            <v:group style="position:absolute;left:1327;top:15266;width:9252;height:2" coordorigin="1327,15266" coordsize="9252,2">
              <v:shape style="position:absolute;left:1327;top:15266;width:9252;height:2" coordorigin="1327,15266" coordsize="9252,0" path="m1327,15266l10579,15266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67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67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67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67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83.519981pt;width:70.92pt;height:28.92pt;mso-position-horizontal-relative:page;mso-position-vertical-relative:page;z-index:-5675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56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83.519981pt;width:66.4795pt;height:28.92pt;mso-position-horizontal-relative:page;mso-position-vertical-relative:page;z-index:-567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32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83.519981pt;width:160.2pt;height:28.92pt;mso-position-horizontal-relative:page;mso-position-vertical-relative:page;z-index:-5673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3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83.519981pt;width:54.36pt;height:28.92pt;mso-position-horizontal-relative:page;mso-position-vertical-relative:page;z-index:-5672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274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83.519981pt;width:60.48pt;height:28.92pt;mso-position-horizontal-relative:page;mso-position-vertical-relative:page;z-index:-5671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262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hood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83.519981pt;width:49.68pt;height:28.92pt;mso-position-horizontal-relative:page;mso-position-vertical-relative:page;z-index:-567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79" w:right="158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dual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0" w:after="0" w:line="240" w:lineRule="auto"/>
                    <w:ind w:left="328" w:right="309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112.43998pt;width:70.92pt;height:305.039500pt;mso-position-horizontal-relative:page;mso-position-vertical-relative:page;z-index:-566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12.43998pt;width:66.4795pt;height:79.92pt;mso-position-horizontal-relative:page;mso-position-vertical-relative:page;z-index:-56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12.43998pt;width:160.2pt;height:29.04pt;mso-position-horizontal-relative:page;mso-position-vertical-relative:page;z-index:-5667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24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12.43998pt;width:54.36pt;height:29.04pt;mso-position-horizontal-relative:page;mso-position-vertical-relative:page;z-index:-5666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12.43998pt;width:60.48pt;height:29.04pt;mso-position-horizontal-relative:page;mso-position-vertical-relative:page;z-index:-5665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12.43998pt;width:49.68pt;height:29.04pt;mso-position-horizontal-relative:page;mso-position-vertical-relative:page;z-index:-566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41.479980pt;width:160.2pt;height:21pt;mso-position-horizontal-relative:page;mso-position-vertical-relative:page;z-index:-5663" type="#_x0000_t202" filled="f" stroked="f">
            <v:textbox inset="0,0,0,0">
              <w:txbxContent>
                <w:p>
                  <w:pPr>
                    <w:spacing w:before="97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41.479980pt;width:54.36pt;height:21pt;mso-position-horizontal-relative:page;mso-position-vertical-relative:page;z-index:-5662" type="#_x0000_t202" filled="f" stroked="f">
            <v:textbox inset="0,0,0,0">
              <w:txbxContent>
                <w:p>
                  <w:pPr>
                    <w:spacing w:before="97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41.479980pt;width:60.48pt;height:21pt;mso-position-horizontal-relative:page;mso-position-vertical-relative:page;z-index:-5661" type="#_x0000_t202" filled="f" stroked="f">
            <v:textbox inset="0,0,0,0">
              <w:txbxContent>
                <w:p>
                  <w:pPr>
                    <w:spacing w:before="97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41.479980pt;width:49.68pt;height:21pt;mso-position-horizontal-relative:page;mso-position-vertical-relative:page;z-index:-5660" type="#_x0000_t202" filled="f" stroked="f">
            <v:textbox inset="0,0,0,0">
              <w:txbxContent>
                <w:p>
                  <w:pPr>
                    <w:spacing w:before="97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62.479980pt;width:160.2pt;height:29.88pt;mso-position-horizontal-relative:page;mso-position-vertical-relative:page;z-index:-5659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28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62.479980pt;width:54.36pt;height:29.88pt;mso-position-horizontal-relative:page;mso-position-vertical-relative:page;z-index:-5658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62.479980pt;width:60.48pt;height:29.88pt;mso-position-horizontal-relative:page;mso-position-vertical-relative:page;z-index:-5657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62.479980pt;width:49.68pt;height:29.88pt;mso-position-horizontal-relative:page;mso-position-vertical-relative:page;z-index:-5656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92.359985pt;width:66.4795pt;height:29.76pt;mso-position-horizontal-relative:page;mso-position-vertical-relative:page;z-index:-565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92.359985pt;width:160.2pt;height:29.76pt;mso-position-horizontal-relative:page;mso-position-vertical-relative:page;z-index:-5654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92.359985pt;width:54.36pt;height:29.76pt;mso-position-horizontal-relative:page;mso-position-vertical-relative:page;z-index:-5653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92.359985pt;width:60.48pt;height:29.76pt;mso-position-horizontal-relative:page;mso-position-vertical-relative:page;z-index:-5652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92.359985pt;width:49.68pt;height:29.76pt;mso-position-horizontal-relative:page;mso-position-vertical-relative:page;z-index:-5651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22.11998pt;width:66.4795pt;height:147.4795pt;mso-position-horizontal-relative:page;mso-position-vertical-relative:page;z-index:-5650" type="#_x0000_t202" filled="f" stroked="f">
            <v:textbox inset="0,0,0,0">
              <w:txbxContent>
                <w:p>
                  <w:pPr>
                    <w:spacing w:before="66" w:after="0" w:line="274" w:lineRule="auto"/>
                    <w:ind w:left="108" w:right="48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ato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22.11998pt;width:160.2pt;height:29.0395pt;mso-position-horizontal-relative:page;mso-position-vertical-relative:page;z-index:-5649" type="#_x0000_t202" filled="f" stroked="f">
            <v:textbox inset="0,0,0,0">
              <w:txbxContent>
                <w:p>
                  <w:pPr>
                    <w:spacing w:before="66" w:after="0" w:line="274" w:lineRule="auto"/>
                    <w:ind w:left="108" w:right="121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22.11998pt;width:54.36pt;height:29.0395pt;mso-position-horizontal-relative:page;mso-position-vertical-relative:page;z-index:-5648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22.11998pt;width:60.48pt;height:29.0395pt;mso-position-horizontal-relative:page;mso-position-vertical-relative:page;z-index:-5647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22.11998pt;width:49.68pt;height:29.0395pt;mso-position-horizontal-relative:page;mso-position-vertical-relative:page;z-index:-5646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51.159485pt;width:160.2pt;height:17.7605pt;mso-position-horizontal-relative:page;mso-position-vertical-relative:page;z-index:-564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auna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51.159485pt;width:54.36pt;height:17.7605pt;mso-position-horizontal-relative:page;mso-position-vertical-relative:page;z-index:-564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51.159485pt;width:60.48pt;height:17.7605pt;mso-position-horizontal-relative:page;mso-position-vertical-relative:page;z-index:-564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51.159485pt;width:49.68pt;height:17.7605pt;mso-position-horizontal-relative:page;mso-position-vertical-relative:page;z-index:-564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68.919983pt;width:160.2pt;height:17.64pt;mso-position-horizontal-relative:page;mso-position-vertical-relative:page;z-index:-564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68.919983pt;width:54.36pt;height:17.64pt;mso-position-horizontal-relative:page;mso-position-vertical-relative:page;z-index:-564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68.919983pt;width:60.48pt;height:17.64pt;mso-position-horizontal-relative:page;mso-position-vertical-relative:page;z-index:-563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68.919983pt;width:49.68pt;height:17.64pt;mso-position-horizontal-relative:page;mso-position-vertical-relative:page;z-index:-563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86.559998pt;width:160.2pt;height:17.760pt;mso-position-horizontal-relative:page;mso-position-vertical-relative:page;z-index:-563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c.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86.559998pt;width:54.36pt;height:17.760pt;mso-position-horizontal-relative:page;mso-position-vertical-relative:page;z-index:-563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86.559998pt;width:60.48pt;height:17.760pt;mso-position-horizontal-relative:page;mso-position-vertical-relative:page;z-index:-563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ike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86.559998pt;width:49.68pt;height:17.760pt;mso-position-horizontal-relative:page;mso-position-vertical-relative:page;z-index:-563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04.319977pt;width:160.2pt;height:17.7595pt;mso-position-horizontal-relative:page;mso-position-vertical-relative:page;z-index:-563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04.319977pt;width:54.36pt;height:17.7595pt;mso-position-horizontal-relative:page;mso-position-vertical-relative:page;z-index:-563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04.319977pt;width:60.48pt;height:17.7595pt;mso-position-horizontal-relative:page;mso-position-vertical-relative:page;z-index:-563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04.319977pt;width:49.68pt;height:17.7595pt;mso-position-horizontal-relative:page;mso-position-vertical-relative:page;z-index:-563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22.079468pt;width:160.2pt;height:17.7605pt;mso-position-horizontal-relative:page;mso-position-vertical-relative:page;z-index:-562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22.079468pt;width:54.36pt;height:17.7605pt;mso-position-horizontal-relative:page;mso-position-vertical-relative:page;z-index:-562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22.079468pt;width:60.48pt;height:17.7605pt;mso-position-horizontal-relative:page;mso-position-vertical-relative:page;z-index:-562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22.079468pt;width:49.68pt;height:17.7605pt;mso-position-horizontal-relative:page;mso-position-vertical-relative:page;z-index:-562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39.839996pt;width:160.2pt;height:29.7595pt;mso-position-horizontal-relative:page;mso-position-vertical-relative:page;z-index:-5625" type="#_x0000_t202" filled="f" stroked="f">
            <v:textbox inset="0,0,0,0">
              <w:txbxContent>
                <w:p>
                  <w:pPr>
                    <w:spacing w:before="71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3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39.839996pt;width:54.36pt;height:29.7595pt;mso-position-horizontal-relative:page;mso-position-vertical-relative:page;z-index:-5624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39.839996pt;width:60.48pt;height:29.7595pt;mso-position-horizontal-relative:page;mso-position-vertical-relative:page;z-index:-5623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39.839996pt;width:49.68pt;height:29.7595pt;mso-position-horizontal-relative:page;mso-position-vertical-relative:page;z-index:-5622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69.599487pt;width:66.4795pt;height:47.88pt;mso-position-horizontal-relative:page;mso-position-vertical-relative:page;z-index:-562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Spi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69.599487pt;width:160.2pt;height:30.1205pt;mso-position-horizontal-relative:page;mso-position-vertical-relative:page;z-index:-5620" type="#_x0000_t202" filled="f" stroked="f">
            <v:textbox inset="0,0,0,0">
              <w:txbxContent>
                <w:p>
                  <w:pPr>
                    <w:spacing w:before="75" w:after="0" w:line="277" w:lineRule="auto"/>
                    <w:ind w:left="108" w:right="2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69.599487pt;width:54.36pt;height:30.1205pt;mso-position-horizontal-relative:page;mso-position-vertical-relative:page;z-index:-5619" type="#_x0000_t202" filled="f" stroked="f">
            <v:textbox inset="0,0,0,0">
              <w:txbxContent>
                <w:p>
                  <w:pPr>
                    <w:spacing w:before="9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69.599487pt;width:60.48pt;height:30.1205pt;mso-position-horizontal-relative:page;mso-position-vertical-relative:page;z-index:-5618" type="#_x0000_t202" filled="f" stroked="f">
            <v:textbox inset="0,0,0,0">
              <w:txbxContent>
                <w:p>
                  <w:pPr>
                    <w:spacing w:before="9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69.599487pt;width:49.68pt;height:30.1205pt;mso-position-horizontal-relative:page;mso-position-vertical-relative:page;z-index:-5617" type="#_x0000_t202" filled="f" stroked="f">
            <v:textbox inset="0,0,0,0">
              <w:txbxContent>
                <w:p>
                  <w:pPr>
                    <w:spacing w:before="8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99.719971pt;width:160.2pt;height:17.7595pt;mso-position-horizontal-relative:page;mso-position-vertical-relative:page;z-index:-561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99.719971pt;width:54.36pt;height:17.7595pt;mso-position-horizontal-relative:page;mso-position-vertical-relative:page;z-index:-561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99.719971pt;width:60.48pt;height:17.7595pt;mso-position-horizontal-relative:page;mso-position-vertical-relative:page;z-index:-561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99.719971pt;width:49.68pt;height:17.7595pt;mso-position-horizontal-relative:page;mso-position-vertical-relative:page;z-index:-561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417.479492pt;width:70.92pt;height:229.2005pt;mso-position-horizontal-relative:page;mso-position-vertical-relative:page;z-index:-5612" type="#_x0000_t202" filled="f" stroked="f">
            <v:textbox inset="0,0,0,0">
              <w:txbxContent>
                <w:p>
                  <w:pPr>
                    <w:spacing w:before="63" w:after="0" w:line="275" w:lineRule="auto"/>
                    <w:ind w:left="108" w:right="118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sup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417.479492pt;width:66.4795pt;height:55.9205pt;mso-position-horizontal-relative:page;mso-position-vertical-relative:page;z-index:-5611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17.479492pt;width:160.2pt;height:55.9205pt;mso-position-horizontal-relative:page;mso-position-vertical-relative:page;z-index:-5610" type="#_x0000_t202" filled="f" stroked="f">
            <v:textbox inset="0,0,0,0">
              <w:txbxContent>
                <w:p>
                  <w:pPr>
                    <w:spacing w:before="2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75" w:lineRule="auto"/>
                    <w:ind w:left="108" w:right="217"/>
                    <w:jc w:val="both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soi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sual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17.479492pt;width:54.36pt;height:55.9205pt;mso-position-horizontal-relative:page;mso-position-vertical-relative:page;z-index:-560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17.479492pt;width:60.48pt;height:55.9205pt;mso-position-horizontal-relative:page;mso-position-vertical-relative:page;z-index:-560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17.479492pt;width:49.68pt;height:55.9205pt;mso-position-horizontal-relative:page;mso-position-vertical-relative:page;z-index:-560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473.399994pt;width:66.4795pt;height:46.6795pt;mso-position-horizontal-relative:page;mso-position-vertical-relative:page;z-index:-5606" type="#_x0000_t202" filled="f" stroked="f">
            <v:textbox inset="0,0,0,0">
              <w:txbxContent>
                <w:p>
                  <w:pPr>
                    <w:spacing w:before="63" w:after="0" w:line="275" w:lineRule="auto"/>
                    <w:ind w:left="108" w:right="196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upo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tati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habi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73.399994pt;width:160.2pt;height:28.92pt;mso-position-horizontal-relative:page;mso-position-vertical-relative:page;z-index:-5605" type="#_x0000_t202" filled="f" stroked="f">
            <v:textbox inset="0,0,0,0">
              <w:txbxContent>
                <w:p>
                  <w:pPr>
                    <w:spacing w:before="63" w:after="0" w:line="274" w:lineRule="auto"/>
                    <w:ind w:left="108" w:right="48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73.399994pt;width:54.36pt;height:28.92pt;mso-position-horizontal-relative:page;mso-position-vertical-relative:page;z-index:-560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73.399994pt;width:60.48pt;height:28.92pt;mso-position-horizontal-relative:page;mso-position-vertical-relative:page;z-index:-5603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73.399994pt;width:49.68pt;height:28.92pt;mso-position-horizontal-relative:page;mso-position-vertical-relative:page;z-index:-5602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02.319977pt;width:160.2pt;height:17.7595pt;mso-position-horizontal-relative:page;mso-position-vertical-relative:page;z-index:-560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02.319977pt;width:54.36pt;height:17.7595pt;mso-position-horizontal-relative:page;mso-position-vertical-relative:page;z-index:-560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02.319977pt;width:60.48pt;height:17.7595pt;mso-position-horizontal-relative:page;mso-position-vertical-relative:page;z-index:-559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02.319977pt;width:49.68pt;height:17.7595pt;mso-position-horizontal-relative:page;mso-position-vertical-relative:page;z-index:-559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520.079468pt;width:66.4795pt;height:50.1605pt;mso-position-horizontal-relative:page;mso-position-vertical-relative:page;z-index:-559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Spi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20.079468pt;width:160.2pt;height:32.4pt;mso-position-horizontal-relative:page;mso-position-vertical-relative:page;z-index:-5596" type="#_x0000_t202" filled="f" stroked="f">
            <v:textbox inset="0,0,0,0">
              <w:txbxContent>
                <w:p>
                  <w:pPr>
                    <w:spacing w:before="97" w:after="0" w:line="277" w:lineRule="auto"/>
                    <w:ind w:left="108" w:right="2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20.079468pt;width:54.36pt;height:32.4pt;mso-position-horizontal-relative:page;mso-position-vertical-relative:page;z-index:-5595" type="#_x0000_t202" filled="f" stroked="f">
            <v:textbox inset="0,0,0,0">
              <w:txbxContent>
                <w:p>
                  <w:pPr>
                    <w:spacing w:before="1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20.079468pt;width:60.48pt;height:32.4pt;mso-position-horizontal-relative:page;mso-position-vertical-relative:page;z-index:-5594" type="#_x0000_t202" filled="f" stroked="f">
            <v:textbox inset="0,0,0,0">
              <w:txbxContent>
                <w:p>
                  <w:pPr>
                    <w:spacing w:before="1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20.079468pt;width:49.68pt;height:32.4pt;mso-position-horizontal-relative:page;mso-position-vertical-relative:page;z-index:-5593" type="#_x0000_t202" filled="f" stroked="f">
            <v:textbox inset="0,0,0,0">
              <w:txbxContent>
                <w:p>
                  <w:pPr>
                    <w:spacing w:before="1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52.479492pt;width:160.2pt;height:17.7605pt;mso-position-horizontal-relative:page;mso-position-vertical-relative:page;z-index:-559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52.479492pt;width:54.36pt;height:17.7605pt;mso-position-horizontal-relative:page;mso-position-vertical-relative:page;z-index:-559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52.479492pt;width:60.48pt;height:17.7605pt;mso-position-horizontal-relative:page;mso-position-vertical-relative:page;z-index:-559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52.479492pt;width:49.68pt;height:17.7605pt;mso-position-horizontal-relative:page;mso-position-vertical-relative:page;z-index:-558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570.23999pt;width:66.4795pt;height:76.44pt;mso-position-horizontal-relative:page;mso-position-vertical-relative:page;z-index:-5588" type="#_x0000_t202" filled="f" stroked="f">
            <v:textbox inset="0,0,0,0">
              <w:txbxContent>
                <w:p>
                  <w:pPr>
                    <w:spacing w:before="63" w:after="0" w:line="275" w:lineRule="auto"/>
                    <w:ind w:left="108" w:right="1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po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do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70.23999pt;width:160.2pt;height:28.92pt;mso-position-horizontal-relative:page;mso-position-vertical-relative:page;z-index:-5587" type="#_x0000_t202" filled="f" stroked="f">
            <v:textbox inset="0,0,0,0">
              <w:txbxContent>
                <w:p>
                  <w:pPr>
                    <w:spacing w:before="63" w:after="0" w:line="274" w:lineRule="auto"/>
                    <w:ind w:left="108" w:right="2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70.23999pt;width:54.36pt;height:28.92pt;mso-position-horizontal-relative:page;mso-position-vertical-relative:page;z-index:-5586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70.23999pt;width:60.48pt;height:28.92pt;mso-position-horizontal-relative:page;mso-position-vertical-relative:page;z-index:-5585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70.23999pt;width:49.68pt;height:28.92pt;mso-position-horizontal-relative:page;mso-position-vertical-relative:page;z-index:-558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99.159973pt;width:160.2pt;height:17.7595pt;mso-position-horizontal-relative:page;mso-position-vertical-relative:page;z-index:-558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99.159973pt;width:54.36pt;height:17.7595pt;mso-position-horizontal-relative:page;mso-position-vertical-relative:page;z-index:-558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99.159973pt;width:60.48pt;height:17.7595pt;mso-position-horizontal-relative:page;mso-position-vertical-relative:page;z-index:-558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99.159973pt;width:49.68pt;height:17.7595pt;mso-position-horizontal-relative:page;mso-position-vertical-relative:page;z-index:-558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16.919495pt;width:160.2pt;height:29.7605pt;mso-position-horizontal-relative:page;mso-position-vertical-relative:page;z-index:-5579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28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16.919495pt;width:54.36pt;height:29.7605pt;mso-position-horizontal-relative:page;mso-position-vertical-relative:page;z-index:-5578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16.919495pt;width:60.48pt;height:29.7605pt;mso-position-horizontal-relative:page;mso-position-vertical-relative:page;z-index:-5577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16.919495pt;width:49.68pt;height:29.7605pt;mso-position-horizontal-relative:page;mso-position-vertical-relative:page;z-index:-5576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646.679993pt;width:70.92pt;height:116.64pt;mso-position-horizontal-relative:page;mso-position-vertical-relative:page;z-index:-5575" type="#_x0000_t202" filled="f" stroked="f">
            <v:textbox inset="0,0,0,0">
              <w:txbxContent>
                <w:p>
                  <w:pPr>
                    <w:spacing w:before="66" w:after="0" w:line="274" w:lineRule="auto"/>
                    <w:ind w:left="108" w:right="27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646.679993pt;width:66.4795pt;height:62.88pt;mso-position-horizontal-relative:page;mso-position-vertical-relative:page;z-index:-5574" type="#_x0000_t202" filled="f" stroked="f">
            <v:textbox inset="0,0,0,0">
              <w:txbxContent>
                <w:p>
                  <w:pPr>
                    <w:spacing w:before="66" w:after="0" w:line="274" w:lineRule="auto"/>
                    <w:ind w:left="108" w:right="1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po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46.679993pt;width:160.2pt;height:45.1195pt;mso-position-horizontal-relative:page;mso-position-vertical-relative:page;z-index:-5573" type="#_x0000_t202" filled="f" stroked="f">
            <v:textbox inset="0,0,0,0">
              <w:txbxContent>
                <w:p>
                  <w:pPr>
                    <w:spacing w:before="7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74" w:lineRule="auto"/>
                    <w:ind w:left="108" w:right="2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46.679993pt;width:54.36pt;height:45.1195pt;mso-position-horizontal-relative:page;mso-position-vertical-relative:page;z-index:-5572" type="#_x0000_t202" filled="f" stroked="f">
            <v:textbox inset="0,0,0,0">
              <w:txbxContent>
                <w:p>
                  <w:pPr>
                    <w:spacing w:before="10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46.679993pt;width:60.48pt;height:45.1195pt;mso-position-horizontal-relative:page;mso-position-vertical-relative:page;z-index:-5571" type="#_x0000_t202" filled="f" stroked="f">
            <v:textbox inset="0,0,0,0">
              <w:txbxContent>
                <w:p>
                  <w:pPr>
                    <w:spacing w:before="10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46.679993pt;width:49.68pt;height:45.1195pt;mso-position-horizontal-relative:page;mso-position-vertical-relative:page;z-index:-5570" type="#_x0000_t202" filled="f" stroked="f">
            <v:textbox inset="0,0,0,0">
              <w:txbxContent>
                <w:p>
                  <w:pPr>
                    <w:spacing w:before="10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91.7995pt;width:160.2pt;height:17.7605pt;mso-position-horizontal-relative:page;mso-position-vertical-relative:page;z-index:-556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91.7995pt;width:54.36pt;height:17.7605pt;mso-position-horizontal-relative:page;mso-position-vertical-relative:page;z-index:-556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91.7995pt;width:60.48pt;height:17.7605pt;mso-position-horizontal-relative:page;mso-position-vertical-relative:page;z-index:-556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91.7995pt;width:49.68pt;height:17.7605pt;mso-position-horizontal-relative:page;mso-position-vertical-relative:page;z-index:-556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709.559998pt;width:66.4795pt;height:53.76pt;mso-position-horizontal-relative:page;mso-position-vertical-relative:page;z-index:-556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Spi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09.559998pt;width:160.2pt;height:36.0pt;mso-position-horizontal-relative:page;mso-position-vertical-relative:page;z-index:-5564" type="#_x0000_t202" filled="f" stroked="f">
            <v:textbox inset="0,0,0,0">
              <w:txbxContent>
                <w:p>
                  <w:pPr>
                    <w:spacing w:before="6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74" w:lineRule="auto"/>
                    <w:ind w:left="108" w:right="269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09.559998pt;width:54.36pt;height:36.0pt;mso-position-horizontal-relative:page;mso-position-vertical-relative:page;z-index:-5563" type="#_x0000_t202" filled="f" stroked="f">
            <v:textbox inset="0,0,0,0">
              <w:txbxContent>
                <w:p>
                  <w:pPr>
                    <w:spacing w:before="6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09.559998pt;width:60.48pt;height:36.0pt;mso-position-horizontal-relative:page;mso-position-vertical-relative:page;z-index:-5562" type="#_x0000_t202" filled="f" stroked="f">
            <v:textbox inset="0,0,0,0">
              <w:txbxContent>
                <w:p>
                  <w:pPr>
                    <w:spacing w:before="6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09.559998pt;width:49.68pt;height:36.0pt;mso-position-horizontal-relative:page;mso-position-vertical-relative:page;z-index:-5561" type="#_x0000_t202" filled="f" stroked="f">
            <v:textbox inset="0,0,0,0">
              <w:txbxContent>
                <w:p>
                  <w:pPr>
                    <w:spacing w:before="6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45.559998pt;width:160.2pt;height:17.760pt;mso-position-horizontal-relative:page;mso-position-vertical-relative:page;z-index:-556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45.559998pt;width:54.36pt;height:17.760pt;mso-position-horizontal-relative:page;mso-position-vertical-relative:page;z-index:-555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45.559998pt;width:60.48pt;height:17.760pt;mso-position-horizontal-relative:page;mso-position-vertical-relative:page;z-index:-555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45.559998pt;width:49.68pt;height:17.760pt;mso-position-horizontal-relative:page;mso-position-vertical-relative:page;z-index:-555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55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55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220" w:right="12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554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553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552" type="#_x0000_t75">
            <v:imagedata r:id="rId38" o:title=""/>
          </v:shape>
        </w:pict>
      </w:r>
      <w:r>
        <w:rPr/>
        <w:pict>
          <v:group style="position:absolute;margin-left:66.069504pt;margin-top:83.22998pt;width:463.181pt;height:667.54pt;mso-position-horizontal-relative:page;mso-position-vertical-relative:page;z-index:-5551" coordorigin="1321,1665" coordsize="9264,13351">
            <v:group style="position:absolute;left:1337;top:1675;width:1409;height:113" coordorigin="1337,1675" coordsize="1409,113">
              <v:shape style="position:absolute;left:1337;top:1675;width:1409;height:113" coordorigin="1337,1675" coordsize="1409,113" path="m1337,1788l2746,1788,2746,1675,1337,1675,1337,1788e" filled="t" fillcolor="#0070C0" stroked="f">
                <v:path arrowok="t"/>
                <v:fill/>
              </v:shape>
            </v:group>
            <v:group style="position:absolute;left:1337;top:1788;width:103;height:343" coordorigin="1337,1788" coordsize="103,343">
              <v:shape style="position:absolute;left:1337;top:1788;width:103;height:343" coordorigin="1337,1788" coordsize="103,343" path="m1337,2131l1440,2131,1440,1788,1337,1788,1337,2131e" filled="t" fillcolor="#0070C0" stroked="f">
                <v:path arrowok="t"/>
                <v:fill/>
              </v:shape>
            </v:group>
            <v:group style="position:absolute;left:2642;top:1788;width:103;height:343" coordorigin="2642,1788" coordsize="103,343">
              <v:shape style="position:absolute;left:2642;top:1788;width:103;height:343" coordorigin="2642,1788" coordsize="103,343" path="m2642,2131l2746,2131,2746,1788,2642,1788,2642,2131e" filled="t" fillcolor="#0070C0" stroked="f">
                <v:path arrowok="t"/>
                <v:fill/>
              </v:shape>
            </v:group>
            <v:group style="position:absolute;left:1337;top:2131;width:1409;height:113" coordorigin="1337,2131" coordsize="1409,113">
              <v:shape style="position:absolute;left:1337;top:2131;width:1409;height:113" coordorigin="1337,2131" coordsize="1409,113" path="m1337,2244l2746,2244,2746,2131,1337,2131,1337,2244e" filled="t" fillcolor="#0070C0" stroked="f">
                <v:path arrowok="t"/>
                <v:fill/>
              </v:shape>
            </v:group>
            <v:group style="position:absolute;left:1440;top:1788;width:1202;height:343" coordorigin="1440,1788" coordsize="1202,343">
              <v:shape style="position:absolute;left:1440;top:1788;width:1202;height:343" coordorigin="1440,1788" coordsize="1202,343" path="m1440,2131l2642,2131,2642,1788,1440,1788,1440,2131e" filled="t" fillcolor="#0070C0" stroked="f">
                <v:path arrowok="t"/>
                <v:fill/>
              </v:shape>
            </v:group>
            <v:group style="position:absolute;left:2755;top:1675;width:1320;height:113" coordorigin="2755,1675" coordsize="1320,113">
              <v:shape style="position:absolute;left:2755;top:1675;width:1320;height:113" coordorigin="2755,1675" coordsize="1320,113" path="m2755,1788l4075,1788,4075,1675,2755,1675,2755,1788e" filled="t" fillcolor="#0070C0" stroked="f">
                <v:path arrowok="t"/>
                <v:fill/>
              </v:shape>
            </v:group>
            <v:group style="position:absolute;left:2755;top:1788;width:103;height:343" coordorigin="2755,1788" coordsize="103,343">
              <v:shape style="position:absolute;left:2755;top:1788;width:103;height:343" coordorigin="2755,1788" coordsize="103,343" path="m2755,2131l2858,2131,2858,1788,2755,1788,2755,2131e" filled="t" fillcolor="#0070C0" stroked="f">
                <v:path arrowok="t"/>
                <v:fill/>
              </v:shape>
            </v:group>
            <v:group style="position:absolute;left:3972;top:1788;width:103;height:343" coordorigin="3972,1788" coordsize="103,343">
              <v:shape style="position:absolute;left:3972;top:1788;width:103;height:343" coordorigin="3972,1788" coordsize="103,343" path="m3972,2131l4075,2131,4075,1788,3972,1788,3972,2131e" filled="t" fillcolor="#0070C0" stroked="f">
                <v:path arrowok="t"/>
                <v:fill/>
              </v:shape>
            </v:group>
            <v:group style="position:absolute;left:2755;top:2131;width:1320;height:113" coordorigin="2755,2131" coordsize="1320,113">
              <v:shape style="position:absolute;left:2755;top:2131;width:1320;height:113" coordorigin="2755,2131" coordsize="1320,113" path="m2755,2244l4075,2244,4075,2131,2755,2131,2755,2244e" filled="t" fillcolor="#0070C0" stroked="f">
                <v:path arrowok="t"/>
                <v:fill/>
              </v:shape>
            </v:group>
            <v:group style="position:absolute;left:2858;top:1788;width:1114;height:343" coordorigin="2858,1788" coordsize="1114,343">
              <v:shape style="position:absolute;left:2858;top:1788;width:1114;height:343" coordorigin="2858,1788" coordsize="1114,343" path="m2858,2131l3972,2131,3972,1788,2858,1788,2858,2131e" filled="t" fillcolor="#0070C0" stroked="f">
                <v:path arrowok="t"/>
                <v:fill/>
              </v:shape>
            </v:group>
            <v:group style="position:absolute;left:4085;top:1675;width:3192;height:113" coordorigin="4085,1675" coordsize="3192,113">
              <v:shape style="position:absolute;left:4085;top:1675;width:3192;height:113" coordorigin="4085,1675" coordsize="3192,113" path="m4085,1788l7277,1788,7277,1675,4085,1675,4085,1788e" filled="t" fillcolor="#0070C0" stroked="f">
                <v:path arrowok="t"/>
                <v:fill/>
              </v:shape>
            </v:group>
            <v:group style="position:absolute;left:4085;top:1788;width:103;height:343" coordorigin="4085,1788" coordsize="103,343">
              <v:shape style="position:absolute;left:4085;top:1788;width:103;height:343" coordorigin="4085,1788" coordsize="103,343" path="m4085,2131l4188,2131,4188,1788,4085,1788,4085,2131e" filled="t" fillcolor="#0070C0" stroked="f">
                <v:path arrowok="t"/>
                <v:fill/>
              </v:shape>
            </v:group>
            <v:group style="position:absolute;left:7176;top:1788;width:101;height:343" coordorigin="7176,1788" coordsize="101,343">
              <v:shape style="position:absolute;left:7176;top:1788;width:101;height:343" coordorigin="7176,1788" coordsize="101,343" path="m7176,2131l7277,2131,7277,1788,7176,1788,7176,2131e" filled="t" fillcolor="#0070C0" stroked="f">
                <v:path arrowok="t"/>
                <v:fill/>
              </v:shape>
            </v:group>
            <v:group style="position:absolute;left:4085;top:2131;width:3192;height:113" coordorigin="4085,2131" coordsize="3192,113">
              <v:shape style="position:absolute;left:4085;top:2131;width:3192;height:113" coordorigin="4085,2131" coordsize="3192,113" path="m4085,2244l7277,2244,7277,2131,4085,2131,4085,2244e" filled="t" fillcolor="#0070C0" stroked="f">
                <v:path arrowok="t"/>
                <v:fill/>
              </v:shape>
            </v:group>
            <v:group style="position:absolute;left:4188;top:1788;width:2988;height:343" coordorigin="4188,1788" coordsize="2988,343">
              <v:shape style="position:absolute;left:4188;top:1788;width:2988;height:343" coordorigin="4188,1788" coordsize="2988,343" path="m4188,2131l7176,2131,7176,1788,4188,1788,4188,2131e" filled="t" fillcolor="#0070C0" stroked="f">
                <v:path arrowok="t"/>
                <v:fill/>
              </v:shape>
            </v:group>
            <v:group style="position:absolute;left:7289;top:1675;width:1078;height:113" coordorigin="7289,1675" coordsize="1078,113">
              <v:shape style="position:absolute;left:7289;top:1675;width:1078;height:113" coordorigin="7289,1675" coordsize="1078,113" path="m7289,1788l8366,1788,8366,1675,7289,1675,7289,1788e" filled="t" fillcolor="#0070C0" stroked="f">
                <v:path arrowok="t"/>
                <v:fill/>
              </v:shape>
            </v:group>
            <v:group style="position:absolute;left:7289;top:1788;width:103;height:343" coordorigin="7289,1788" coordsize="103,343">
              <v:shape style="position:absolute;left:7289;top:1788;width:103;height:343" coordorigin="7289,1788" coordsize="103,343" path="m7289,2131l7392,2131,7392,1788,7289,1788,7289,2131e" filled="t" fillcolor="#0070C0" stroked="f">
                <v:path arrowok="t"/>
                <v:fill/>
              </v:shape>
            </v:group>
            <v:group style="position:absolute;left:8263;top:1788;width:103;height:343" coordorigin="8263,1788" coordsize="103,343">
              <v:shape style="position:absolute;left:8263;top:1788;width:103;height:343" coordorigin="8263,1788" coordsize="103,343" path="m8263,2131l8366,2131,8366,1788,8263,1788,8263,2131e" filled="t" fillcolor="#0070C0" stroked="f">
                <v:path arrowok="t"/>
                <v:fill/>
              </v:shape>
            </v:group>
            <v:group style="position:absolute;left:7289;top:2131;width:1078;height:113" coordorigin="7289,2131" coordsize="1078,113">
              <v:shape style="position:absolute;left:7289;top:2131;width:1078;height:113" coordorigin="7289,2131" coordsize="1078,113" path="m7289,2244l8366,2244,8366,2131,7289,2131,7289,2244e" filled="t" fillcolor="#0070C0" stroked="f">
                <v:path arrowok="t"/>
                <v:fill/>
              </v:shape>
            </v:group>
            <v:group style="position:absolute;left:7392;top:1788;width:871;height:343" coordorigin="7392,1788" coordsize="871,343">
              <v:shape style="position:absolute;left:7392;top:1788;width:871;height:343" coordorigin="7392,1788" coordsize="871,343" path="m7392,2131l8263,2131,8263,1788,7392,1788,7392,2131e" filled="t" fillcolor="#0070C0" stroked="f">
                <v:path arrowok="t"/>
                <v:fill/>
              </v:shape>
            </v:group>
            <v:group style="position:absolute;left:8376;top:1675;width:1200;height:113" coordorigin="8376,1675" coordsize="1200,113">
              <v:shape style="position:absolute;left:8376;top:1675;width:1200;height:113" coordorigin="8376,1675" coordsize="1200,113" path="m8376,1788l9576,1788,9576,1675,8376,1675,8376,1788e" filled="t" fillcolor="#0070C0" stroked="f">
                <v:path arrowok="t"/>
                <v:fill/>
              </v:shape>
            </v:group>
            <v:group style="position:absolute;left:8376;top:1788;width:103;height:343" coordorigin="8376,1788" coordsize="103,343">
              <v:shape style="position:absolute;left:8376;top:1788;width:103;height:343" coordorigin="8376,1788" coordsize="103,343" path="m8376,2131l8479,2131,8479,1788,8376,1788,8376,2131e" filled="t" fillcolor="#0070C0" stroked="f">
                <v:path arrowok="t"/>
                <v:fill/>
              </v:shape>
            </v:group>
            <v:group style="position:absolute;left:9473;top:1788;width:103;height:343" coordorigin="9473,1788" coordsize="103,343">
              <v:shape style="position:absolute;left:9473;top:1788;width:103;height:343" coordorigin="9473,1788" coordsize="103,343" path="m9473,2131l9576,2131,9576,1788,9473,1788,9473,2131e" filled="t" fillcolor="#0070C0" stroked="f">
                <v:path arrowok="t"/>
                <v:fill/>
              </v:shape>
            </v:group>
            <v:group style="position:absolute;left:8376;top:2131;width:1200;height:113" coordorigin="8376,2131" coordsize="1200,113">
              <v:shape style="position:absolute;left:8376;top:2131;width:1200;height:113" coordorigin="8376,2131" coordsize="1200,113" path="m8376,2244l9576,2244,9576,2131,8376,2131,8376,2244e" filled="t" fillcolor="#0070C0" stroked="f">
                <v:path arrowok="t"/>
                <v:fill/>
              </v:shape>
            </v:group>
            <v:group style="position:absolute;left:8479;top:1788;width:994;height:343" coordorigin="8479,1788" coordsize="994,343">
              <v:shape style="position:absolute;left:8479;top:1788;width:994;height:343" coordorigin="8479,1788" coordsize="994,343" path="m8479,2131l9473,2131,9473,1788,8479,1788,8479,2131e" filled="t" fillcolor="#0070C0" stroked="f">
                <v:path arrowok="t"/>
                <v:fill/>
              </v:shape>
            </v:group>
            <v:group style="position:absolute;left:9586;top:1675;width:103;height:569" coordorigin="9586,1675" coordsize="103,569">
              <v:shape style="position:absolute;left:9586;top:1675;width:103;height:569" coordorigin="9586,1675" coordsize="103,569" path="m9586,2244l9689,2244,9689,1675,9586,1675,9586,2244e" filled="t" fillcolor="#0070C0" stroked="f">
                <v:path arrowok="t"/>
                <v:fill/>
              </v:shape>
            </v:group>
            <v:group style="position:absolute;left:10466;top:1675;width:103;height:569" coordorigin="10466,1675" coordsize="103,569">
              <v:shape style="position:absolute;left:10466;top:1675;width:103;height:569" coordorigin="10466,1675" coordsize="103,569" path="m10466,2244l10570,2244,10570,1675,10466,1675,10466,2244e" filled="t" fillcolor="#0070C0" stroked="f">
                <v:path arrowok="t"/>
                <v:fill/>
              </v:shape>
            </v:group>
            <v:group style="position:absolute;left:9689;top:1675;width:778;height:286" coordorigin="9689,1675" coordsize="778,286">
              <v:shape style="position:absolute;left:9689;top:1675;width:778;height:286" coordorigin="9689,1675" coordsize="778,286" path="m9689,1961l10466,1961,10466,1675,9689,1675,9689,1961e" filled="t" fillcolor="#0070C0" stroked="f">
                <v:path arrowok="t"/>
                <v:fill/>
              </v:shape>
            </v:group>
            <v:group style="position:absolute;left:9689;top:1961;width:778;height:283" coordorigin="9689,1961" coordsize="778,283">
              <v:shape style="position:absolute;left:9689;top:1961;width:778;height:283" coordorigin="9689,1961" coordsize="778,283" path="m9689,2244l10466,2244,10466,1961,9689,1961,9689,2244e" filled="t" fillcolor="#0070C0" stroked="f">
                <v:path arrowok="t"/>
                <v:fill/>
              </v:shape>
            </v:group>
            <v:group style="position:absolute;left:1327;top:1670;width:9252;height:2" coordorigin="1327,1670" coordsize="9252,2">
              <v:shape style="position:absolute;left:1327;top:1670;width:9252;height:2" coordorigin="1327,1670" coordsize="9252,0" path="m1327,1670l10579,1670e" filled="f" stroked="t" strokeweight=".580pt" strokecolor="#000000">
                <v:path arrowok="t"/>
              </v:shape>
            </v:group>
            <v:group style="position:absolute;left:1332;top:1675;width:2;height:13330" coordorigin="1332,1675" coordsize="2,13330">
              <v:shape style="position:absolute;left:1332;top:1675;width:2;height:13330" coordorigin="1332,1675" coordsize="0,13330" path="m1332,1675l1332,15005e" filled="f" stroked="t" strokeweight=".581pt" strokecolor="#000000">
                <v:path arrowok="t"/>
              </v:shape>
            </v:group>
            <v:group style="position:absolute;left:2750;top:1675;width:2;height:13330" coordorigin="2750,1675" coordsize="2,13330">
              <v:shape style="position:absolute;left:2750;top:1675;width:2;height:13330" coordorigin="2750,1675" coordsize="0,13330" path="m2750,1675l2750,15005e" filled="f" stroked="t" strokeweight=".581pt" strokecolor="#000000">
                <v:path arrowok="t"/>
              </v:shape>
            </v:group>
            <v:group style="position:absolute;left:4080;top:1675;width:2;height:13330" coordorigin="4080,1675" coordsize="2,13330">
              <v:shape style="position:absolute;left:4080;top:1675;width:2;height:13330" coordorigin="4080,1675" coordsize="0,13330" path="m4080,1675l4080,15005e" filled="f" stroked="t" strokeweight=".580pt" strokecolor="#000000">
                <v:path arrowok="t"/>
              </v:shape>
            </v:group>
            <v:group style="position:absolute;left:7284;top:1675;width:2;height:13330" coordorigin="7284,1675" coordsize="2,13330">
              <v:shape style="position:absolute;left:7284;top:1675;width:2;height:13330" coordorigin="7284,1675" coordsize="0,13330" path="m7284,1675l7284,15005e" filled="f" stroked="t" strokeweight=".580pt" strokecolor="#000000">
                <v:path arrowok="t"/>
              </v:shape>
            </v:group>
            <v:group style="position:absolute;left:8371;top:1675;width:2;height:13330" coordorigin="8371,1675" coordsize="2,13330">
              <v:shape style="position:absolute;left:8371;top:1675;width:2;height:13330" coordorigin="8371,1675" coordsize="0,13330" path="m8371,1675l8371,15005e" filled="f" stroked="t" strokeweight=".580pt" strokecolor="#000000">
                <v:path arrowok="t"/>
              </v:shape>
            </v:group>
            <v:group style="position:absolute;left:9581;top:1675;width:2;height:13330" coordorigin="9581,1675" coordsize="2,13330">
              <v:shape style="position:absolute;left:9581;top:1675;width:2;height:13330" coordorigin="9581,1675" coordsize="0,13330" path="m9581,1675l9581,15005e" filled="f" stroked="t" strokeweight=".580pt" strokecolor="#000000">
                <v:path arrowok="t"/>
              </v:shape>
            </v:group>
            <v:group style="position:absolute;left:10574;top:1675;width:2;height:13330" coordorigin="10574,1675" coordsize="2,13330">
              <v:shape style="position:absolute;left:10574;top:1675;width:2;height:13330" coordorigin="10574,1675" coordsize="0,13330" path="m10574,1675l10574,15005e" filled="f" stroked="t" strokeweight=".580pt" strokecolor="#000000">
                <v:path arrowok="t"/>
              </v:shape>
            </v:group>
            <v:group style="position:absolute;left:1337;top:2244;width:1409;height:631" coordorigin="1337,2244" coordsize="1409,631">
              <v:shape style="position:absolute;left:1337;top:2244;width:1409;height:631" coordorigin="1337,2244" coordsize="1409,631" path="m1337,2875l2746,2875,2746,2244,1337,2244,1337,2875e" filled="t" fillcolor="#DBE5F1" stroked="f">
                <v:path arrowok="t"/>
                <v:fill/>
              </v:shape>
            </v:group>
            <v:group style="position:absolute;left:9586;top:2254;width:984;height:139" coordorigin="9586,2254" coordsize="984,139">
              <v:shape style="position:absolute;left:9586;top:2254;width:984;height:139" coordorigin="9586,2254" coordsize="984,139" path="m9586,2393l10570,2393,10570,2254,9586,2254,9586,2393e" filled="t" fillcolor="#92CDDC" stroked="f">
                <v:path arrowok="t"/>
                <v:fill/>
              </v:shape>
            </v:group>
            <v:group style="position:absolute;left:9586;top:2393;width:103;height:346" coordorigin="9586,2393" coordsize="103,346">
              <v:shape style="position:absolute;left:9586;top:2393;width:103;height:346" coordorigin="9586,2393" coordsize="103,346" path="m9586,2738l9689,2738,9689,2393,9586,2393,9586,2738e" filled="t" fillcolor="#92CDDC" stroked="f">
                <v:path arrowok="t"/>
                <v:fill/>
              </v:shape>
            </v:group>
            <v:group style="position:absolute;left:10466;top:2393;width:103;height:346" coordorigin="10466,2393" coordsize="103,346">
              <v:shape style="position:absolute;left:10466;top:2393;width:103;height:346" coordorigin="10466,2393" coordsize="103,346" path="m10466,2738l10570,2738,10570,2393,10466,2393,10466,2738e" filled="t" fillcolor="#92CDDC" stroked="f">
                <v:path arrowok="t"/>
                <v:fill/>
              </v:shape>
            </v:group>
            <v:group style="position:absolute;left:9586;top:2738;width:984;height:137" coordorigin="9586,2738" coordsize="984,137">
              <v:shape style="position:absolute;left:9586;top:2738;width:984;height:137" coordorigin="9586,2738" coordsize="984,137" path="m9586,2875l10570,2875,10570,2738,9586,2738,9586,2875e" filled="t" fillcolor="#92CDDC" stroked="f">
                <v:path arrowok="t"/>
                <v:fill/>
              </v:shape>
            </v:group>
            <v:group style="position:absolute;left:9689;top:2393;width:778;height:346" coordorigin="9689,2393" coordsize="778,346">
              <v:shape style="position:absolute;left:9689;top:2393;width:778;height:346" coordorigin="9689,2393" coordsize="778,346" path="m9689,2738l10466,2738,10466,2393,9689,2393,9689,2738e" filled="t" fillcolor="#92CDDC" stroked="f">
                <v:path arrowok="t"/>
                <v:fill/>
              </v:shape>
            </v:group>
            <v:group style="position:absolute;left:1327;top:2249;width:9252;height:2" coordorigin="1327,2249" coordsize="9252,2">
              <v:shape style="position:absolute;left:1327;top:2249;width:9252;height:2" coordorigin="1327,2249" coordsize="9252,0" path="m1327,2249l10579,2249e" filled="f" stroked="t" strokeweight=".580pt" strokecolor="#000000">
                <v:path arrowok="t"/>
              </v:shape>
            </v:group>
            <v:group style="position:absolute;left:1337;top:2875;width:1409;height:578" coordorigin="1337,2875" coordsize="1409,578">
              <v:shape style="position:absolute;left:1337;top:2875;width:1409;height:578" coordorigin="1337,2875" coordsize="1409,578" path="m1337,3454l2746,3454,2746,2875,1337,2875,1337,3454e" filled="t" fillcolor="#DBE5F1" stroked="f">
                <v:path arrowok="t"/>
                <v:fill/>
              </v:shape>
            </v:group>
            <v:group style="position:absolute;left:9586;top:2885;width:984;height:113" coordorigin="9586,2885" coordsize="984,113">
              <v:shape style="position:absolute;left:9586;top:2885;width:984;height:113" coordorigin="9586,2885" coordsize="984,113" path="m9586,2998l10570,2998,10570,2885,9586,2885,9586,2998e" filled="t" fillcolor="#00B050" stroked="f">
                <v:path arrowok="t"/>
                <v:fill/>
              </v:shape>
            </v:group>
            <v:group style="position:absolute;left:9586;top:2998;width:103;height:343" coordorigin="9586,2998" coordsize="103,343">
              <v:shape style="position:absolute;left:9586;top:2998;width:103;height:343" coordorigin="9586,2998" coordsize="103,343" path="m9586,3341l9689,3341,9689,2998,9586,2998,9586,3341e" filled="t" fillcolor="#00B050" stroked="f">
                <v:path arrowok="t"/>
                <v:fill/>
              </v:shape>
            </v:group>
            <v:group style="position:absolute;left:10466;top:2998;width:103;height:343" coordorigin="10466,2998" coordsize="103,343">
              <v:shape style="position:absolute;left:10466;top:2998;width:103;height:343" coordorigin="10466,2998" coordsize="103,343" path="m10466,3341l10570,3341,10570,2998,10466,2998,10466,3341e" filled="t" fillcolor="#00B050" stroked="f">
                <v:path arrowok="t"/>
                <v:fill/>
              </v:shape>
            </v:group>
            <v:group style="position:absolute;left:9586;top:3341;width:984;height:113" coordorigin="9586,3341" coordsize="984,113">
              <v:shape style="position:absolute;left:9586;top:3341;width:984;height:113" coordorigin="9586,3341" coordsize="984,113" path="m9586,3454l10570,3454,10570,3341,9586,3341,9586,3454e" filled="t" fillcolor="#00B050" stroked="f">
                <v:path arrowok="t"/>
                <v:fill/>
              </v:shape>
            </v:group>
            <v:group style="position:absolute;left:9689;top:2998;width:778;height:343" coordorigin="9689,2998" coordsize="778,343">
              <v:shape style="position:absolute;left:9689;top:2998;width:778;height:343" coordorigin="9689,2998" coordsize="778,343" path="m9689,3341l10466,3341,10466,2998,9689,2998,9689,3341e" filled="t" fillcolor="#00B050" stroked="f">
                <v:path arrowok="t"/>
                <v:fill/>
              </v:shape>
            </v:group>
            <v:group style="position:absolute;left:4075;top:2880;width:6504;height:2" coordorigin="4075,2880" coordsize="6504,2">
              <v:shape style="position:absolute;left:4075;top:2880;width:6504;height:2" coordorigin="4075,2880" coordsize="6504,0" path="m4075,2880l10579,2880e" filled="f" stroked="t" strokeweight=".580pt" strokecolor="#000000">
                <v:path arrowok="t"/>
              </v:shape>
            </v:group>
            <v:group style="position:absolute;left:1337;top:3454;width:1409;height:355" coordorigin="1337,3454" coordsize="1409,355">
              <v:shape style="position:absolute;left:1337;top:3454;width:1409;height:355" coordorigin="1337,3454" coordsize="1409,355" path="m1337,3809l2746,3809,2746,3454,1337,3454,1337,3809e" filled="t" fillcolor="#DBE5F1" stroked="f">
                <v:path arrowok="t"/>
                <v:fill/>
              </v:shape>
            </v:group>
            <v:group style="position:absolute;left:9586;top:3463;width:103;height:346" coordorigin="9586,3463" coordsize="103,346">
              <v:shape style="position:absolute;left:9586;top:3463;width:103;height:346" coordorigin="9586,3463" coordsize="103,346" path="m9586,3809l9689,3809,9689,3463,9586,3463,9586,3809e" filled="t" fillcolor="#92CDDC" stroked="f">
                <v:path arrowok="t"/>
                <v:fill/>
              </v:shape>
            </v:group>
            <v:group style="position:absolute;left:10466;top:3463;width:103;height:346" coordorigin="10466,3463" coordsize="103,346">
              <v:shape style="position:absolute;left:10466;top:3463;width:103;height:346" coordorigin="10466,3463" coordsize="103,346" path="m10466,3809l10570,3809,10570,3463,10466,3463,10466,3809e" filled="t" fillcolor="#92CDDC" stroked="f">
                <v:path arrowok="t"/>
                <v:fill/>
              </v:shape>
            </v:group>
            <v:group style="position:absolute;left:9689;top:3463;width:778;height:346" coordorigin="9689,3463" coordsize="778,346">
              <v:shape style="position:absolute;left:9689;top:3463;width:778;height:346" coordorigin="9689,3463" coordsize="778,346" path="m9689,3809l10466,3809,10466,3463,9689,3463,9689,3809e" filled="t" fillcolor="#92CDDC" stroked="f">
                <v:path arrowok="t"/>
                <v:fill/>
              </v:shape>
            </v:group>
            <v:group style="position:absolute;left:4075;top:3458;width:6504;height:2" coordorigin="4075,3458" coordsize="6504,2">
              <v:shape style="position:absolute;left:4075;top:3458;width:6504;height:2" coordorigin="4075,3458" coordsize="6504,0" path="m4075,3458l10579,3458e" filled="f" stroked="t" strokeweight=".580pt" strokecolor="#000000">
                <v:path arrowok="t"/>
              </v:shape>
            </v:group>
            <v:group style="position:absolute;left:1337;top:3809;width:1409;height:353" coordorigin="1337,3809" coordsize="1409,353">
              <v:shape style="position:absolute;left:1337;top:3809;width:1409;height:353" coordorigin="1337,3809" coordsize="1409,353" path="m1337,4162l2746,4162,2746,3809,1337,3809,1337,4162e" filled="t" fillcolor="#DBE5F1" stroked="f">
                <v:path arrowok="t"/>
                <v:fill/>
              </v:shape>
            </v:group>
            <v:group style="position:absolute;left:9586;top:3818;width:103;height:343" coordorigin="9586,3818" coordsize="103,343">
              <v:shape style="position:absolute;left:9586;top:3818;width:103;height:343" coordorigin="9586,3818" coordsize="103,343" path="m9586,4162l9689,4162,9689,3818,9586,3818,9586,4162e" filled="t" fillcolor="#92CDDC" stroked="f">
                <v:path arrowok="t"/>
                <v:fill/>
              </v:shape>
            </v:group>
            <v:group style="position:absolute;left:10466;top:3818;width:103;height:343" coordorigin="10466,3818" coordsize="103,343">
              <v:shape style="position:absolute;left:10466;top:3818;width:103;height:343" coordorigin="10466,3818" coordsize="103,343" path="m10466,4162l10570,4162,10570,3818,10466,3818,10466,4162e" filled="t" fillcolor="#92CDDC" stroked="f">
                <v:path arrowok="t"/>
                <v:fill/>
              </v:shape>
            </v:group>
            <v:group style="position:absolute;left:9689;top:3818;width:778;height:343" coordorigin="9689,3818" coordsize="778,343">
              <v:shape style="position:absolute;left:9689;top:3818;width:778;height:343" coordorigin="9689,3818" coordsize="778,343" path="m9689,4162l10466,4162,10466,3818,9689,3818,9689,4162e" filled="t" fillcolor="#92CDDC" stroked="f">
                <v:path arrowok="t"/>
                <v:fill/>
              </v:shape>
            </v:group>
            <v:group style="position:absolute;left:4075;top:3814;width:6504;height:2" coordorigin="4075,3814" coordsize="6504,2">
              <v:shape style="position:absolute;left:4075;top:3814;width:6504;height:2" coordorigin="4075,3814" coordsize="6504,0" path="m4075,3814l10579,3814e" filled="f" stroked="t" strokeweight=".581pt" strokecolor="#000000">
                <v:path arrowok="t"/>
              </v:shape>
            </v:group>
            <v:group style="position:absolute;left:1337;top:4164;width:1409;height:578" coordorigin="1337,4164" coordsize="1409,578">
              <v:shape style="position:absolute;left:1337;top:4164;width:1409;height:578" coordorigin="1337,4164" coordsize="1409,578" path="m1337,4742l2746,4742,2746,4164,1337,4164,1337,4742e" filled="t" fillcolor="#DBE5F1" stroked="f">
                <v:path arrowok="t"/>
                <v:fill/>
              </v:shape>
            </v:group>
            <v:group style="position:absolute;left:9586;top:4174;width:984;height:110" coordorigin="9586,4174" coordsize="984,110">
              <v:shape style="position:absolute;left:9586;top:4174;width:984;height:110" coordorigin="9586,4174" coordsize="984,110" path="m9586,4284l10570,4284,10570,4174,9586,4174,9586,4284e" filled="t" fillcolor="#92CDDC" stroked="f">
                <v:path arrowok="t"/>
                <v:fill/>
              </v:shape>
            </v:group>
            <v:group style="position:absolute;left:9586;top:4284;width:103;height:346" coordorigin="9586,4284" coordsize="103,346">
              <v:shape style="position:absolute;left:9586;top:4284;width:103;height:346" coordorigin="9586,4284" coordsize="103,346" path="m9586,4630l9689,4630,9689,4284,9586,4284,9586,4630e" filled="t" fillcolor="#92CDDC" stroked="f">
                <v:path arrowok="t"/>
                <v:fill/>
              </v:shape>
            </v:group>
            <v:group style="position:absolute;left:10466;top:4284;width:103;height:346" coordorigin="10466,4284" coordsize="103,346">
              <v:shape style="position:absolute;left:10466;top:4284;width:103;height:346" coordorigin="10466,4284" coordsize="103,346" path="m10466,4630l10570,4630,10570,4284,10466,4284,10466,4630e" filled="t" fillcolor="#92CDDC" stroked="f">
                <v:path arrowok="t"/>
                <v:fill/>
              </v:shape>
            </v:group>
            <v:group style="position:absolute;left:9586;top:4630;width:984;height:113" coordorigin="9586,4630" coordsize="984,113">
              <v:shape style="position:absolute;left:9586;top:4630;width:984;height:113" coordorigin="9586,4630" coordsize="984,113" path="m9586,4742l10570,4742,10570,4630,9586,4630,9586,4742e" filled="t" fillcolor="#92CDDC" stroked="f">
                <v:path arrowok="t"/>
                <v:fill/>
              </v:shape>
            </v:group>
            <v:group style="position:absolute;left:9689;top:4284;width:778;height:346" coordorigin="9689,4284" coordsize="778,346">
              <v:shape style="position:absolute;left:9689;top:4284;width:778;height:346" coordorigin="9689,4284" coordsize="778,346" path="m9689,4630l10466,4630,10466,4284,9689,4284,9689,4630e" filled="t" fillcolor="#92CDDC" stroked="f">
                <v:path arrowok="t"/>
                <v:fill/>
              </v:shape>
            </v:group>
            <v:group style="position:absolute;left:4075;top:4166;width:6504;height:2" coordorigin="4075,4166" coordsize="6504,2">
              <v:shape style="position:absolute;left:4075;top:4166;width:6504;height:2" coordorigin="4075,4166" coordsize="6504,0" path="m4075,4166l10579,4166e" filled="f" stroked="t" strokeweight=".581pt" strokecolor="#000000">
                <v:path arrowok="t"/>
              </v:shape>
            </v:group>
            <v:group style="position:absolute;left:1337;top:4742;width:1409;height:598" coordorigin="1337,4742" coordsize="1409,598">
              <v:shape style="position:absolute;left:1337;top:4742;width:1409;height:598" coordorigin="1337,4742" coordsize="1409,598" path="m1337,5340l2746,5340,2746,4742,1337,4742,1337,5340e" filled="t" fillcolor="#DBE5F1" stroked="f">
                <v:path arrowok="t"/>
                <v:fill/>
              </v:shape>
            </v:group>
            <v:group style="position:absolute;left:9586;top:4752;width:984;height:120" coordorigin="9586,4752" coordsize="984,120">
              <v:shape style="position:absolute;left:9586;top:4752;width:984;height:120" coordorigin="9586,4752" coordsize="984,120" path="m9586,4872l10570,4872,10570,4752,9586,4752,9586,4872e" filled="t" fillcolor="#00B050" stroked="f">
                <v:path arrowok="t"/>
                <v:fill/>
              </v:shape>
            </v:group>
            <v:group style="position:absolute;left:9586;top:4872;width:103;height:346" coordorigin="9586,4872" coordsize="103,346">
              <v:shape style="position:absolute;left:9586;top:4872;width:103;height:346" coordorigin="9586,4872" coordsize="103,346" path="m9586,5218l9689,5218,9689,4872,9586,4872,9586,5218e" filled="t" fillcolor="#00B050" stroked="f">
                <v:path arrowok="t"/>
                <v:fill/>
              </v:shape>
            </v:group>
            <v:group style="position:absolute;left:10466;top:4872;width:103;height:346" coordorigin="10466,4872" coordsize="103,346">
              <v:shape style="position:absolute;left:10466;top:4872;width:103;height:346" coordorigin="10466,4872" coordsize="103,346" path="m10466,5218l10570,5218,10570,4872,10466,4872,10466,5218e" filled="t" fillcolor="#00B050" stroked="f">
                <v:path arrowok="t"/>
                <v:fill/>
              </v:shape>
            </v:group>
            <v:group style="position:absolute;left:9586;top:5218;width:984;height:122" coordorigin="9586,5218" coordsize="984,122">
              <v:shape style="position:absolute;left:9586;top:5218;width:984;height:122" coordorigin="9586,5218" coordsize="984,122" path="m9586,5340l10570,5340,10570,5218,9586,5218,9586,5340e" filled="t" fillcolor="#00B050" stroked="f">
                <v:path arrowok="t"/>
                <v:fill/>
              </v:shape>
            </v:group>
            <v:group style="position:absolute;left:9689;top:4872;width:778;height:346" coordorigin="9689,4872" coordsize="778,346">
              <v:shape style="position:absolute;left:9689;top:4872;width:778;height:346" coordorigin="9689,4872" coordsize="778,346" path="m9689,5218l10466,5218,10466,4872,9689,4872,9689,5218e" filled="t" fillcolor="#00B050" stroked="f">
                <v:path arrowok="t"/>
                <v:fill/>
              </v:shape>
            </v:group>
            <v:group style="position:absolute;left:4075;top:4747;width:6504;height:2" coordorigin="4075,4747" coordsize="6504,2">
              <v:shape style="position:absolute;left:4075;top:4747;width:6504;height:2" coordorigin="4075,4747" coordsize="6504,0" path="m4075,4747l10579,4747e" filled="f" stroked="t" strokeweight=".580pt" strokecolor="#000000">
                <v:path arrowok="t"/>
              </v:shape>
            </v:group>
            <v:group style="position:absolute;left:1337;top:5340;width:1409;height:574" coordorigin="1337,5340" coordsize="1409,574">
              <v:shape style="position:absolute;left:1337;top:5340;width:1409;height:574" coordorigin="1337,5340" coordsize="1409,574" path="m1337,5914l2746,5914,2746,5340,1337,5340,1337,5914e" filled="t" fillcolor="#DBE5F1" stroked="f">
                <v:path arrowok="t"/>
                <v:fill/>
              </v:shape>
            </v:group>
            <v:group style="position:absolute;left:9586;top:5350;width:984;height:108" coordorigin="9586,5350" coordsize="984,108">
              <v:shape style="position:absolute;left:9586;top:5350;width:984;height:108" coordorigin="9586,5350" coordsize="984,108" path="m9586,5458l10570,5458,10570,5350,9586,5350,9586,5458e" filled="t" fillcolor="#00B050" stroked="f">
                <v:path arrowok="t"/>
                <v:fill/>
              </v:shape>
            </v:group>
            <v:group style="position:absolute;left:9586;top:5458;width:103;height:346" coordorigin="9586,5458" coordsize="103,346">
              <v:shape style="position:absolute;left:9586;top:5458;width:103;height:346" coordorigin="9586,5458" coordsize="103,346" path="m9586,5803l9689,5803,9689,5458,9586,5458,9586,5803e" filled="t" fillcolor="#00B050" stroked="f">
                <v:path arrowok="t"/>
                <v:fill/>
              </v:shape>
            </v:group>
            <v:group style="position:absolute;left:10466;top:5458;width:103;height:346" coordorigin="10466,5458" coordsize="103,346">
              <v:shape style="position:absolute;left:10466;top:5458;width:103;height:346" coordorigin="10466,5458" coordsize="103,346" path="m10466,5803l10570,5803,10570,5458,10466,5458,10466,5803e" filled="t" fillcolor="#00B050" stroked="f">
                <v:path arrowok="t"/>
                <v:fill/>
              </v:shape>
            </v:group>
            <v:group style="position:absolute;left:9586;top:5803;width:984;height:110" coordorigin="9586,5803" coordsize="984,110">
              <v:shape style="position:absolute;left:9586;top:5803;width:984;height:110" coordorigin="9586,5803" coordsize="984,110" path="m9586,5914l10570,5914,10570,5803,9586,5803,9586,5914e" filled="t" fillcolor="#00B050" stroked="f">
                <v:path arrowok="t"/>
                <v:fill/>
              </v:shape>
            </v:group>
            <v:group style="position:absolute;left:9689;top:5458;width:778;height:346" coordorigin="9689,5458" coordsize="778,346">
              <v:shape style="position:absolute;left:9689;top:5458;width:778;height:346" coordorigin="9689,5458" coordsize="778,346" path="m9689,5803l10466,5803,10466,5458,9689,5458,9689,5803e" filled="t" fillcolor="#00B050" stroked="f">
                <v:path arrowok="t"/>
                <v:fill/>
              </v:shape>
            </v:group>
            <v:group style="position:absolute;left:2746;top:5345;width:7834;height:2" coordorigin="2746,5345" coordsize="7834,2">
              <v:shape style="position:absolute;left:2746;top:5345;width:7834;height:2" coordorigin="2746,5345" coordsize="7834,0" path="m2746,5345l10579,5345e" filled="f" stroked="t" strokeweight=".580pt" strokecolor="#000000">
                <v:path arrowok="t"/>
              </v:shape>
            </v:group>
            <v:group style="position:absolute;left:1337;top:5914;width:1409;height:353" coordorigin="1337,5914" coordsize="1409,353">
              <v:shape style="position:absolute;left:1337;top:5914;width:1409;height:353" coordorigin="1337,5914" coordsize="1409,353" path="m1337,6266l2746,6266,2746,5914,1337,5914,1337,6266e" filled="t" fillcolor="#DBE5F1" stroked="f">
                <v:path arrowok="t"/>
                <v:fill/>
              </v:shape>
            </v:group>
            <v:group style="position:absolute;left:9586;top:5923;width:103;height:343" coordorigin="9586,5923" coordsize="103,343">
              <v:shape style="position:absolute;left:9586;top:5923;width:103;height:343" coordorigin="9586,5923" coordsize="103,343" path="m9586,6266l9689,6266,9689,5923,9586,5923,9586,6266e" filled="t" fillcolor="#92CDDC" stroked="f">
                <v:path arrowok="t"/>
                <v:fill/>
              </v:shape>
            </v:group>
            <v:group style="position:absolute;left:10466;top:5923;width:103;height:343" coordorigin="10466,5923" coordsize="103,343">
              <v:shape style="position:absolute;left:10466;top:5923;width:103;height:343" coordorigin="10466,5923" coordsize="103,343" path="m10466,6266l10570,6266,10570,5923,10466,5923,10466,6266e" filled="t" fillcolor="#92CDDC" stroked="f">
                <v:path arrowok="t"/>
                <v:fill/>
              </v:shape>
            </v:group>
            <v:group style="position:absolute;left:9689;top:5923;width:778;height:343" coordorigin="9689,5923" coordsize="778,343">
              <v:shape style="position:absolute;left:9689;top:5923;width:778;height:343" coordorigin="9689,5923" coordsize="778,343" path="m9689,6266l10466,6266,10466,5923,9689,5923,9689,6266e" filled="t" fillcolor="#92CDDC" stroked="f">
                <v:path arrowok="t"/>
                <v:fill/>
              </v:shape>
            </v:group>
            <v:group style="position:absolute;left:4075;top:5918;width:6504;height:2" coordorigin="4075,5918" coordsize="6504,2">
              <v:shape style="position:absolute;left:4075;top:5918;width:6504;height:2" coordorigin="4075,5918" coordsize="6504,0" path="m4075,5918l10579,5918e" filled="f" stroked="t" strokeweight=".580pt" strokecolor="#000000">
                <v:path arrowok="t"/>
              </v:shape>
            </v:group>
            <v:group style="position:absolute;left:1337;top:6269;width:1409;height:353" coordorigin="1337,6269" coordsize="1409,353">
              <v:shape style="position:absolute;left:1337;top:6269;width:1409;height:353" coordorigin="1337,6269" coordsize="1409,353" path="m1337,6622l2746,6622,2746,6269,1337,6269,1337,6622e" filled="t" fillcolor="#DBE5F1" stroked="f">
                <v:path arrowok="t"/>
                <v:fill/>
              </v:shape>
            </v:group>
            <v:group style="position:absolute;left:9586;top:6278;width:103;height:343" coordorigin="9586,6278" coordsize="103,343">
              <v:shape style="position:absolute;left:9586;top:6278;width:103;height:343" coordorigin="9586,6278" coordsize="103,343" path="m9586,6622l9689,6622,9689,6278,9586,6278,9586,6622e" filled="t" fillcolor="#92CDDC" stroked="f">
                <v:path arrowok="t"/>
                <v:fill/>
              </v:shape>
            </v:group>
            <v:group style="position:absolute;left:10466;top:6278;width:103;height:343" coordorigin="10466,6278" coordsize="103,343">
              <v:shape style="position:absolute;left:10466;top:6278;width:103;height:343" coordorigin="10466,6278" coordsize="103,343" path="m10466,6622l10570,6622,10570,6278,10466,6278,10466,6622e" filled="t" fillcolor="#92CDDC" stroked="f">
                <v:path arrowok="t"/>
                <v:fill/>
              </v:shape>
            </v:group>
            <v:group style="position:absolute;left:9689;top:6278;width:778;height:343" coordorigin="9689,6278" coordsize="778,343">
              <v:shape style="position:absolute;left:9689;top:6278;width:778;height:343" coordorigin="9689,6278" coordsize="778,343" path="m9689,6622l10466,6622,10466,6278,9689,6278,9689,6622e" filled="t" fillcolor="#92CDDC" stroked="f">
                <v:path arrowok="t"/>
                <v:fill/>
              </v:shape>
            </v:group>
            <v:group style="position:absolute;left:4075;top:6271;width:6504;height:2" coordorigin="4075,6271" coordsize="6504,2">
              <v:shape style="position:absolute;left:4075;top:6271;width:6504;height:2" coordorigin="4075,6271" coordsize="6504,0" path="m4075,6271l10579,6271e" filled="f" stroked="t" strokeweight=".580pt" strokecolor="#000000">
                <v:path arrowok="t"/>
              </v:shape>
            </v:group>
            <v:group style="position:absolute;left:1337;top:6622;width:1409;height:581" coordorigin="1337,6622" coordsize="1409,581">
              <v:shape style="position:absolute;left:1337;top:6622;width:1409;height:581" coordorigin="1337,6622" coordsize="1409,581" path="m1337,7202l2746,7202,2746,6622,1337,6622,1337,7202e" filled="t" fillcolor="#DBE5F1" stroked="f">
                <v:path arrowok="t"/>
                <v:fill/>
              </v:shape>
            </v:group>
            <v:group style="position:absolute;left:9586;top:6631;width:984;height:113" coordorigin="9586,6631" coordsize="984,113">
              <v:shape style="position:absolute;left:9586;top:6631;width:984;height:113" coordorigin="9586,6631" coordsize="984,113" path="m9586,6744l10570,6744,10570,6631,9586,6631,9586,6744e" filled="t" fillcolor="#FFFF00" stroked="f">
                <v:path arrowok="t"/>
                <v:fill/>
              </v:shape>
            </v:group>
            <v:group style="position:absolute;left:9586;top:6744;width:103;height:346" coordorigin="9586,6744" coordsize="103,346">
              <v:shape style="position:absolute;left:9586;top:6744;width:103;height:346" coordorigin="9586,6744" coordsize="103,346" path="m9586,7090l9689,7090,9689,6744,9586,6744,9586,7090e" filled="t" fillcolor="#FFFF00" stroked="f">
                <v:path arrowok="t"/>
                <v:fill/>
              </v:shape>
            </v:group>
            <v:group style="position:absolute;left:10466;top:6744;width:103;height:346" coordorigin="10466,6744" coordsize="103,346">
              <v:shape style="position:absolute;left:10466;top:6744;width:103;height:346" coordorigin="10466,6744" coordsize="103,346" path="m10466,7090l10570,7090,10570,6744,10466,6744,10466,7090e" filled="t" fillcolor="#FFFF00" stroked="f">
                <v:path arrowok="t"/>
                <v:fill/>
              </v:shape>
            </v:group>
            <v:group style="position:absolute;left:9586;top:7090;width:984;height:113" coordorigin="9586,7090" coordsize="984,113">
              <v:shape style="position:absolute;left:9586;top:7090;width:984;height:113" coordorigin="9586,7090" coordsize="984,113" path="m9586,7202l10570,7202,10570,7090,9586,7090,9586,7202e" filled="t" fillcolor="#FFFF00" stroked="f">
                <v:path arrowok="t"/>
                <v:fill/>
              </v:shape>
            </v:group>
            <v:group style="position:absolute;left:9689;top:6744;width:778;height:346" coordorigin="9689,6744" coordsize="778,346">
              <v:shape style="position:absolute;left:9689;top:6744;width:778;height:346" coordorigin="9689,6744" coordsize="778,346" path="m9689,7090l10466,7090,10466,6744,9689,6744,9689,7090e" filled="t" fillcolor="#FFFF00" stroked="f">
                <v:path arrowok="t"/>
                <v:fill/>
              </v:shape>
            </v:group>
            <v:group style="position:absolute;left:4075;top:6626;width:6504;height:2" coordorigin="4075,6626" coordsize="6504,2">
              <v:shape style="position:absolute;left:4075;top:6626;width:6504;height:2" coordorigin="4075,6626" coordsize="6504,0" path="m4075,6626l10579,6626e" filled="f" stroked="t" strokeweight=".580pt" strokecolor="#000000">
                <v:path arrowok="t"/>
              </v:shape>
            </v:group>
            <v:group style="position:absolute;left:1337;top:7202;width:1409;height:595" coordorigin="1337,7202" coordsize="1409,595">
              <v:shape style="position:absolute;left:1337;top:7202;width:1409;height:595" coordorigin="1337,7202" coordsize="1409,595" path="m1337,7798l2746,7798,2746,7202,1337,7202,1337,7798e" filled="t" fillcolor="#DBE5F1" stroked="f">
                <v:path arrowok="t"/>
                <v:fill/>
              </v:shape>
            </v:group>
            <v:group style="position:absolute;left:9586;top:7212;width:984;height:120" coordorigin="9586,7212" coordsize="984,120">
              <v:shape style="position:absolute;left:9586;top:7212;width:984;height:120" coordorigin="9586,7212" coordsize="984,120" path="m9586,7332l10570,7332,10570,7212,9586,7212,9586,7332e" filled="t" fillcolor="#00B050" stroked="f">
                <v:path arrowok="t"/>
                <v:fill/>
              </v:shape>
            </v:group>
            <v:group style="position:absolute;left:9586;top:7332;width:103;height:346" coordorigin="9586,7332" coordsize="103,346">
              <v:shape style="position:absolute;left:9586;top:7332;width:103;height:346" coordorigin="9586,7332" coordsize="103,346" path="m9586,7678l9689,7678,9689,7332,9586,7332,9586,7678e" filled="t" fillcolor="#00B050" stroked="f">
                <v:path arrowok="t"/>
                <v:fill/>
              </v:shape>
            </v:group>
            <v:group style="position:absolute;left:10466;top:7332;width:103;height:346" coordorigin="10466,7332" coordsize="103,346">
              <v:shape style="position:absolute;left:10466;top:7332;width:103;height:346" coordorigin="10466,7332" coordsize="103,346" path="m10466,7678l10570,7678,10570,7332,10466,7332,10466,7678e" filled="t" fillcolor="#00B050" stroked="f">
                <v:path arrowok="t"/>
                <v:fill/>
              </v:shape>
            </v:group>
            <v:group style="position:absolute;left:9586;top:7678;width:984;height:120" coordorigin="9586,7678" coordsize="984,120">
              <v:shape style="position:absolute;left:9586;top:7678;width:984;height:120" coordorigin="9586,7678" coordsize="984,120" path="m9586,7798l10570,7798,10570,7678,9586,7678,9586,7798e" filled="t" fillcolor="#00B050" stroked="f">
                <v:path arrowok="t"/>
                <v:fill/>
              </v:shape>
            </v:group>
            <v:group style="position:absolute;left:9689;top:7332;width:778;height:346" coordorigin="9689,7332" coordsize="778,346">
              <v:shape style="position:absolute;left:9689;top:7332;width:778;height:346" coordorigin="9689,7332" coordsize="778,346" path="m9689,7678l10466,7678,10466,7332,9689,7332,9689,7678e" filled="t" fillcolor="#00B050" stroked="f">
                <v:path arrowok="t"/>
                <v:fill/>
              </v:shape>
            </v:group>
            <v:group style="position:absolute;left:4075;top:7207;width:6504;height:2" coordorigin="4075,7207" coordsize="6504,2">
              <v:shape style="position:absolute;left:4075;top:7207;width:6504;height:2" coordorigin="4075,7207" coordsize="6504,0" path="m4075,7207l10579,7207e" filled="f" stroked="t" strokeweight=".580pt" strokecolor="#000000">
                <v:path arrowok="t"/>
              </v:shape>
            </v:group>
            <v:group style="position:absolute;left:1337;top:7807;width:103;height:571" coordorigin="1337,7807" coordsize="103,571">
              <v:shape style="position:absolute;left:1337;top:7807;width:103;height:571" coordorigin="1337,7807" coordsize="103,571" path="m1337,8378l1440,8378,1440,7807,1337,7807,1337,8378e" filled="t" fillcolor="#DBE5F1" stroked="f">
                <v:path arrowok="t"/>
                <v:fill/>
              </v:shape>
            </v:group>
            <v:group style="position:absolute;left:2642;top:7807;width:103;height:571" coordorigin="2642,7807" coordsize="103,571">
              <v:shape style="position:absolute;left:2642;top:7807;width:103;height:571" coordorigin="2642,7807" coordsize="103,571" path="m2642,8378l2746,8378,2746,7807,2642,7807,2642,8378e" filled="t" fillcolor="#DBE5F1" stroked="f">
                <v:path arrowok="t"/>
                <v:fill/>
              </v:shape>
            </v:group>
            <v:group style="position:absolute;left:1337;top:8378;width:1409;height:5321" coordorigin="1337,8378" coordsize="1409,5321">
              <v:shape style="position:absolute;left:1337;top:8378;width:1409;height:5321" coordorigin="1337,8378" coordsize="1409,5321" path="m1337,13699l2746,13699,2746,8378,1337,8378,1337,13699e" filled="t" fillcolor="#DBE5F1" stroked="f">
                <v:path arrowok="t"/>
                <v:fill/>
              </v:shape>
            </v:group>
            <v:group style="position:absolute;left:1440;top:7807;width:1202;height:286" coordorigin="1440,7807" coordsize="1202,286">
              <v:shape style="position:absolute;left:1440;top:7807;width:1202;height:286" coordorigin="1440,7807" coordsize="1202,286" path="m1440,8093l2642,8093,2642,7807,1440,7807,1440,8093e" filled="t" fillcolor="#DBE5F1" stroked="f">
                <v:path arrowok="t"/>
                <v:fill/>
              </v:shape>
            </v:group>
            <v:group style="position:absolute;left:1440;top:8093;width:1202;height:286" coordorigin="1440,8093" coordsize="1202,286">
              <v:shape style="position:absolute;left:1440;top:8093;width:1202;height:286" coordorigin="1440,8093" coordsize="1202,286" path="m1440,8378l2642,8378,2642,8093,1440,8093,1440,8378e" filled="t" fillcolor="#DBE5F1" stroked="f">
                <v:path arrowok="t"/>
                <v:fill/>
              </v:shape>
            </v:group>
            <v:group style="position:absolute;left:9586;top:7807;width:103;height:346" coordorigin="9586,7807" coordsize="103,346">
              <v:shape style="position:absolute;left:9586;top:7807;width:103;height:346" coordorigin="9586,7807" coordsize="103,346" path="m9586,8153l9689,8153,9689,7807,9586,7807,9586,8153e" filled="t" fillcolor="#92CDDC" stroked="f">
                <v:path arrowok="t"/>
                <v:fill/>
              </v:shape>
            </v:group>
            <v:group style="position:absolute;left:10466;top:7807;width:103;height:346" coordorigin="10466,7807" coordsize="103,346">
              <v:shape style="position:absolute;left:10466;top:7807;width:103;height:346" coordorigin="10466,7807" coordsize="103,346" path="m10466,8153l10570,8153,10570,7807,10466,7807,10466,8153e" filled="t" fillcolor="#92CDDC" stroked="f">
                <v:path arrowok="t"/>
                <v:fill/>
              </v:shape>
            </v:group>
            <v:group style="position:absolute;left:9689;top:7807;width:778;height:346" coordorigin="9689,7807" coordsize="778,346">
              <v:shape style="position:absolute;left:9689;top:7807;width:778;height:346" coordorigin="9689,7807" coordsize="778,346" path="m9689,8153l10466,8153,10466,7807,9689,7807,9689,8153e" filled="t" fillcolor="#92CDDC" stroked="f">
                <v:path arrowok="t"/>
                <v:fill/>
              </v:shape>
            </v:group>
            <v:group style="position:absolute;left:1327;top:7802;width:9252;height:2" coordorigin="1327,7802" coordsize="9252,2">
              <v:shape style="position:absolute;left:1327;top:7802;width:9252;height:2" coordorigin="1327,7802" coordsize="9252,0" path="m1327,7802l10579,7802e" filled="f" stroked="t" strokeweight=".581pt" strokecolor="#000000">
                <v:path arrowok="t"/>
              </v:shape>
            </v:group>
            <v:group style="position:absolute;left:9586;top:8162;width:103;height:346" coordorigin="9586,8162" coordsize="103,346">
              <v:shape style="position:absolute;left:9586;top:8162;width:103;height:346" coordorigin="9586,8162" coordsize="103,346" path="m9586,8508l9689,8508,9689,8162,9586,8162,9586,8508e" filled="t" fillcolor="#92CDDC" stroked="f">
                <v:path arrowok="t"/>
                <v:fill/>
              </v:shape>
            </v:group>
            <v:group style="position:absolute;left:10466;top:8162;width:103;height:346" coordorigin="10466,8162" coordsize="103,346">
              <v:shape style="position:absolute;left:10466;top:8162;width:103;height:346" coordorigin="10466,8162" coordsize="103,346" path="m10466,8508l10570,8508,10570,8162,10466,8162,10466,8508e" filled="t" fillcolor="#92CDDC" stroked="f">
                <v:path arrowok="t"/>
                <v:fill/>
              </v:shape>
            </v:group>
            <v:group style="position:absolute;left:9689;top:8162;width:778;height:346" coordorigin="9689,8162" coordsize="778,346">
              <v:shape style="position:absolute;left:9689;top:8162;width:778;height:346" coordorigin="9689,8162" coordsize="778,346" path="m9689,8508l10466,8508,10466,8162,9689,8162,9689,8508e" filled="t" fillcolor="#92CDDC" stroked="f">
                <v:path arrowok="t"/>
                <v:fill/>
              </v:shape>
            </v:group>
            <v:group style="position:absolute;left:4075;top:8158;width:6504;height:2" coordorigin="4075,8158" coordsize="6504,2">
              <v:shape style="position:absolute;left:4075;top:8158;width:6504;height:2" coordorigin="4075,8158" coordsize="6504,0" path="m4075,8158l10579,8158e" filled="f" stroked="t" strokeweight=".580pt" strokecolor="#000000">
                <v:path arrowok="t"/>
              </v:shape>
            </v:group>
            <v:group style="position:absolute;left:9586;top:8518;width:103;height:346" coordorigin="9586,8518" coordsize="103,346">
              <v:shape style="position:absolute;left:9586;top:8518;width:103;height:346" coordorigin="9586,8518" coordsize="103,346" path="m9586,8863l9689,8863,9689,8518,9586,8518,9586,8863e" filled="t" fillcolor="#92CDDC" stroked="f">
                <v:path arrowok="t"/>
                <v:fill/>
              </v:shape>
            </v:group>
            <v:group style="position:absolute;left:10466;top:8518;width:103;height:346" coordorigin="10466,8518" coordsize="103,346">
              <v:shape style="position:absolute;left:10466;top:8518;width:103;height:346" coordorigin="10466,8518" coordsize="103,346" path="m10466,8863l10570,8863,10570,8518,10466,8518,10466,8863e" filled="t" fillcolor="#92CDDC" stroked="f">
                <v:path arrowok="t"/>
                <v:fill/>
              </v:shape>
            </v:group>
            <v:group style="position:absolute;left:9689;top:8518;width:778;height:346" coordorigin="9689,8518" coordsize="778,346">
              <v:shape style="position:absolute;left:9689;top:8518;width:778;height:346" coordorigin="9689,8518" coordsize="778,346" path="m9689,8863l10466,8863,10466,8518,9689,8518,9689,8863e" filled="t" fillcolor="#92CDDC" stroked="f">
                <v:path arrowok="t"/>
                <v:fill/>
              </v:shape>
            </v:group>
            <v:group style="position:absolute;left:4075;top:8513;width:6504;height:2" coordorigin="4075,8513" coordsize="6504,2">
              <v:shape style="position:absolute;left:4075;top:8513;width:6504;height:2" coordorigin="4075,8513" coordsize="6504,0" path="m4075,8513l10579,8513e" filled="f" stroked="t" strokeweight=".580pt" strokecolor="#000000">
                <v:path arrowok="t"/>
              </v:shape>
            </v:group>
            <v:group style="position:absolute;left:9586;top:8873;width:103;height:343" coordorigin="9586,8873" coordsize="103,343">
              <v:shape style="position:absolute;left:9586;top:8873;width:103;height:343" coordorigin="9586,8873" coordsize="103,343" path="m9586,9216l9689,9216,9689,8873,9586,8873,9586,9216e" filled="t" fillcolor="#00B050" stroked="f">
                <v:path arrowok="t"/>
                <v:fill/>
              </v:shape>
            </v:group>
            <v:group style="position:absolute;left:10466;top:8873;width:103;height:343" coordorigin="10466,8873" coordsize="103,343">
              <v:shape style="position:absolute;left:10466;top:8873;width:103;height:343" coordorigin="10466,8873" coordsize="103,343" path="m10466,9216l10570,9216,10570,8873,10466,8873,10466,9216e" filled="t" fillcolor="#00B050" stroked="f">
                <v:path arrowok="t"/>
                <v:fill/>
              </v:shape>
            </v:group>
            <v:group style="position:absolute;left:9689;top:8873;width:778;height:343" coordorigin="9689,8873" coordsize="778,343">
              <v:shape style="position:absolute;left:9689;top:8873;width:778;height:343" coordorigin="9689,8873" coordsize="778,343" path="m9689,9216l10466,9216,10466,8873,9689,8873,9689,9216e" filled="t" fillcolor="#00B050" stroked="f">
                <v:path arrowok="t"/>
                <v:fill/>
              </v:shape>
            </v:group>
            <v:group style="position:absolute;left:4075;top:8868;width:6504;height:2" coordorigin="4075,8868" coordsize="6504,2">
              <v:shape style="position:absolute;left:4075;top:8868;width:6504;height:2" coordorigin="4075,8868" coordsize="6504,0" path="m4075,8868l10579,8868e" filled="f" stroked="t" strokeweight=".581pt" strokecolor="#000000">
                <v:path arrowok="t"/>
              </v:shape>
            </v:group>
            <v:group style="position:absolute;left:9586;top:9226;width:103;height:346" coordorigin="9586,9226" coordsize="103,346">
              <v:shape style="position:absolute;left:9586;top:9226;width:103;height:346" coordorigin="9586,9226" coordsize="103,346" path="m9586,9571l9689,9571,9689,9226,9586,9226,9586,9571e" filled="t" fillcolor="#92CDDC" stroked="f">
                <v:path arrowok="t"/>
                <v:fill/>
              </v:shape>
            </v:group>
            <v:group style="position:absolute;left:10466;top:9226;width:103;height:346" coordorigin="10466,9226" coordsize="103,346">
              <v:shape style="position:absolute;left:10466;top:9226;width:103;height:346" coordorigin="10466,9226" coordsize="103,346" path="m10466,9571l10570,9571,10570,9226,10466,9226,10466,9571e" filled="t" fillcolor="#92CDDC" stroked="f">
                <v:path arrowok="t"/>
                <v:fill/>
              </v:shape>
            </v:group>
            <v:group style="position:absolute;left:9689;top:9226;width:778;height:346" coordorigin="9689,9226" coordsize="778,346">
              <v:shape style="position:absolute;left:9689;top:9226;width:778;height:346" coordorigin="9689,9226" coordsize="778,346" path="m9689,9571l10466,9571,10466,9226,9689,9226,9689,9571e" filled="t" fillcolor="#92CDDC" stroked="f">
                <v:path arrowok="t"/>
                <v:fill/>
              </v:shape>
            </v:group>
            <v:group style="position:absolute;left:4075;top:9221;width:6504;height:2" coordorigin="4075,9221" coordsize="6504,2">
              <v:shape style="position:absolute;left:4075;top:9221;width:6504;height:2" coordorigin="4075,9221" coordsize="6504,0" path="m4075,9221l10579,9221e" filled="f" stroked="t" strokeweight=".581pt" strokecolor="#000000">
                <v:path arrowok="t"/>
              </v:shape>
            </v:group>
            <v:group style="position:absolute;left:9586;top:9581;width:103;height:346" coordorigin="9586,9581" coordsize="103,346">
              <v:shape style="position:absolute;left:9586;top:9581;width:103;height:346" coordorigin="9586,9581" coordsize="103,346" path="m9586,9926l9689,9926,9689,9581,9586,9581,9586,9926e" filled="t" fillcolor="#92CDDC" stroked="f">
                <v:path arrowok="t"/>
                <v:fill/>
              </v:shape>
            </v:group>
            <v:group style="position:absolute;left:10466;top:9581;width:103;height:346" coordorigin="10466,9581" coordsize="103,346">
              <v:shape style="position:absolute;left:10466;top:9581;width:103;height:346" coordorigin="10466,9581" coordsize="103,346" path="m10466,9926l10570,9926,10570,9581,10466,9581,10466,9926e" filled="t" fillcolor="#92CDDC" stroked="f">
                <v:path arrowok="t"/>
                <v:fill/>
              </v:shape>
            </v:group>
            <v:group style="position:absolute;left:9689;top:9581;width:778;height:346" coordorigin="9689,9581" coordsize="778,346">
              <v:shape style="position:absolute;left:9689;top:9581;width:778;height:346" coordorigin="9689,9581" coordsize="778,346" path="m9689,9926l10466,9926,10466,9581,9689,9581,9689,9926e" filled="t" fillcolor="#92CDDC" stroked="f">
                <v:path arrowok="t"/>
                <v:fill/>
              </v:shape>
            </v:group>
            <v:group style="position:absolute;left:4075;top:9576;width:6504;height:2" coordorigin="4075,9576" coordsize="6504,2">
              <v:shape style="position:absolute;left:4075;top:9576;width:6504;height:2" coordorigin="4075,9576" coordsize="6504,0" path="m4075,9576l10579,9576e" filled="f" stroked="t" strokeweight=".580pt" strokecolor="#000000">
                <v:path arrowok="t"/>
              </v:shape>
            </v:group>
            <v:group style="position:absolute;left:9586;top:9936;width:984;height:122" coordorigin="9586,9936" coordsize="984,122">
              <v:shape style="position:absolute;left:9586;top:9936;width:984;height:122" coordorigin="9586,9936" coordsize="984,122" path="m9586,10058l10570,10058,10570,9936,9586,9936,9586,10058e" filled="t" fillcolor="#FFFF00" stroked="f">
                <v:path arrowok="t"/>
                <v:fill/>
              </v:shape>
            </v:group>
            <v:group style="position:absolute;left:9586;top:10058;width:103;height:343" coordorigin="9586,10058" coordsize="103,343">
              <v:shape style="position:absolute;left:9586;top:10058;width:103;height:343" coordorigin="9586,10058" coordsize="103,343" path="m9586,10402l9689,10402,9689,10058,9586,10058,9586,10402e" filled="t" fillcolor="#FFFF00" stroked="f">
                <v:path arrowok="t"/>
                <v:fill/>
              </v:shape>
            </v:group>
            <v:group style="position:absolute;left:10466;top:10058;width:103;height:343" coordorigin="10466,10058" coordsize="103,343">
              <v:shape style="position:absolute;left:10466;top:10058;width:103;height:343" coordorigin="10466,10058" coordsize="103,343" path="m10466,10402l10570,10402,10570,10058,10466,10058,10466,10402e" filled="t" fillcolor="#FFFF00" stroked="f">
                <v:path arrowok="t"/>
                <v:fill/>
              </v:shape>
            </v:group>
            <v:group style="position:absolute;left:9586;top:10402;width:984;height:122" coordorigin="9586,10402" coordsize="984,122">
              <v:shape style="position:absolute;left:9586;top:10402;width:984;height:122" coordorigin="9586,10402" coordsize="984,122" path="m9586,10524l10570,10524,10570,10402,9586,10402,9586,10524e" filled="t" fillcolor="#FFFF00" stroked="f">
                <v:path arrowok="t"/>
                <v:fill/>
              </v:shape>
            </v:group>
            <v:group style="position:absolute;left:9689;top:10058;width:778;height:343" coordorigin="9689,10058" coordsize="778,343">
              <v:shape style="position:absolute;left:9689;top:10058;width:778;height:343" coordorigin="9689,10058" coordsize="778,343" path="m9689,10402l10466,10402,10466,10058,9689,10058,9689,10402e" filled="t" fillcolor="#FFFF00" stroked="f">
                <v:path arrowok="t"/>
                <v:fill/>
              </v:shape>
            </v:group>
            <v:group style="position:absolute;left:4075;top:9931;width:6504;height:2" coordorigin="4075,9931" coordsize="6504,2">
              <v:shape style="position:absolute;left:4075;top:9931;width:6504;height:2" coordorigin="4075,9931" coordsize="6504,0" path="m4075,9931l10579,9931e" filled="f" stroked="t" strokeweight=".580pt" strokecolor="#000000">
                <v:path arrowok="t"/>
              </v:shape>
            </v:group>
            <v:group style="position:absolute;left:9586;top:10534;width:984;height:113" coordorigin="9586,10534" coordsize="984,113">
              <v:shape style="position:absolute;left:9586;top:10534;width:984;height:113" coordorigin="9586,10534" coordsize="984,113" path="m9586,10646l10570,10646,10570,10534,9586,10534,9586,10646e" filled="t" fillcolor="#FFFF00" stroked="f">
                <v:path arrowok="t"/>
                <v:fill/>
              </v:shape>
            </v:group>
            <v:group style="position:absolute;left:9586;top:10646;width:103;height:346" coordorigin="9586,10646" coordsize="103,346">
              <v:shape style="position:absolute;left:9586;top:10646;width:103;height:346" coordorigin="9586,10646" coordsize="103,346" path="m9586,10992l9689,10992,9689,10646,9586,10646,9586,10992e" filled="t" fillcolor="#FFFF00" stroked="f">
                <v:path arrowok="t"/>
                <v:fill/>
              </v:shape>
            </v:group>
            <v:group style="position:absolute;left:10466;top:10646;width:103;height:346" coordorigin="10466,10646" coordsize="103,346">
              <v:shape style="position:absolute;left:10466;top:10646;width:103;height:346" coordorigin="10466,10646" coordsize="103,346" path="m10466,10992l10570,10992,10570,10646,10466,10646,10466,10992e" filled="t" fillcolor="#FFFF00" stroked="f">
                <v:path arrowok="t"/>
                <v:fill/>
              </v:shape>
            </v:group>
            <v:group style="position:absolute;left:9586;top:10992;width:984;height:113" coordorigin="9586,10992" coordsize="984,113">
              <v:shape style="position:absolute;left:9586;top:10992;width:984;height:113" coordorigin="9586,10992" coordsize="984,113" path="m9586,11105l10570,11105,10570,10992,9586,10992,9586,11105e" filled="t" fillcolor="#FFFF00" stroked="f">
                <v:path arrowok="t"/>
                <v:fill/>
              </v:shape>
            </v:group>
            <v:group style="position:absolute;left:9689;top:10646;width:778;height:346" coordorigin="9689,10646" coordsize="778,346">
              <v:shape style="position:absolute;left:9689;top:10646;width:778;height:346" coordorigin="9689,10646" coordsize="778,346" path="m9689,10992l10466,10992,10466,10646,9689,10646,9689,10992e" filled="t" fillcolor="#FFFF00" stroked="f">
                <v:path arrowok="t"/>
                <v:fill/>
              </v:shape>
            </v:group>
            <v:group style="position:absolute;left:2746;top:10529;width:7834;height:2" coordorigin="2746,10529" coordsize="7834,2">
              <v:shape style="position:absolute;left:2746;top:10529;width:7834;height:2" coordorigin="2746,10529" coordsize="7834,0" path="m2746,10529l10579,10529e" filled="f" stroked="t" strokeweight=".580pt" strokecolor="#000000">
                <v:path arrowok="t"/>
              </v:shape>
            </v:group>
            <v:group style="position:absolute;left:9586;top:11114;width:103;height:343" coordorigin="9586,11114" coordsize="103,343">
              <v:shape style="position:absolute;left:9586;top:11114;width:103;height:343" coordorigin="9586,11114" coordsize="103,343" path="m9586,11458l9689,11458,9689,11114,9586,11114,9586,11458e" filled="t" fillcolor="#92CDDC" stroked="f">
                <v:path arrowok="t"/>
                <v:fill/>
              </v:shape>
            </v:group>
            <v:group style="position:absolute;left:10466;top:11114;width:103;height:343" coordorigin="10466,11114" coordsize="103,343">
              <v:shape style="position:absolute;left:10466;top:11114;width:103;height:343" coordorigin="10466,11114" coordsize="103,343" path="m10466,11458l10570,11458,10570,11114,10466,11114,10466,11458e" filled="t" fillcolor="#92CDDC" stroked="f">
                <v:path arrowok="t"/>
                <v:fill/>
              </v:shape>
            </v:group>
            <v:group style="position:absolute;left:9689;top:11114;width:778;height:343" coordorigin="9689,11114" coordsize="778,343">
              <v:shape style="position:absolute;left:9689;top:11114;width:778;height:343" coordorigin="9689,11114" coordsize="778,343" path="m9689,11458l10466,11458,10466,11114,9689,11114,9689,11458e" filled="t" fillcolor="#92CDDC" stroked="f">
                <v:path arrowok="t"/>
                <v:fill/>
              </v:shape>
            </v:group>
            <v:group style="position:absolute;left:4075;top:11110;width:6504;height:2" coordorigin="4075,11110" coordsize="6504,2">
              <v:shape style="position:absolute;left:4075;top:11110;width:6504;height:2" coordorigin="4075,11110" coordsize="6504,0" path="m4075,11110l10579,11110e" filled="f" stroked="t" strokeweight=".580pt" strokecolor="#000000">
                <v:path arrowok="t"/>
              </v:shape>
            </v:group>
            <v:group style="position:absolute;left:9586;top:11470;width:103;height:343" coordorigin="9586,11470" coordsize="103,343">
              <v:shape style="position:absolute;left:9586;top:11470;width:103;height:343" coordorigin="9586,11470" coordsize="103,343" path="m9586,11813l9689,11813,9689,11470,9586,11470,9586,11813e" filled="t" fillcolor="#92CDDC" stroked="f">
                <v:path arrowok="t"/>
                <v:fill/>
              </v:shape>
            </v:group>
            <v:group style="position:absolute;left:10466;top:11470;width:103;height:343" coordorigin="10466,11470" coordsize="103,343">
              <v:shape style="position:absolute;left:10466;top:11470;width:103;height:343" coordorigin="10466,11470" coordsize="103,343" path="m10466,11813l10570,11813,10570,11470,10466,11470,10466,11813e" filled="t" fillcolor="#92CDDC" stroked="f">
                <v:path arrowok="t"/>
                <v:fill/>
              </v:shape>
            </v:group>
            <v:group style="position:absolute;left:9689;top:11470;width:778;height:343" coordorigin="9689,11470" coordsize="778,343">
              <v:shape style="position:absolute;left:9689;top:11470;width:778;height:343" coordorigin="9689,11470" coordsize="778,343" path="m9689,11813l10466,11813,10466,11470,9689,11470,9689,11813e" filled="t" fillcolor="#92CDDC" stroked="f">
                <v:path arrowok="t"/>
                <v:fill/>
              </v:shape>
            </v:group>
            <v:group style="position:absolute;left:4075;top:11462;width:6504;height:2" coordorigin="4075,11462" coordsize="6504,2">
              <v:shape style="position:absolute;left:4075;top:11462;width:6504;height:2" coordorigin="4075,11462" coordsize="6504,0" path="m4075,11462l10579,11462e" filled="f" stroked="t" strokeweight=".580pt" strokecolor="#000000">
                <v:path arrowok="t"/>
              </v:shape>
            </v:group>
            <v:group style="position:absolute;left:9586;top:11822;width:984;height:122" coordorigin="9586,11822" coordsize="984,122">
              <v:shape style="position:absolute;left:9586;top:11822;width:984;height:122" coordorigin="9586,11822" coordsize="984,122" path="m9586,11945l10570,11945,10570,11822,9586,11822,9586,11945e" filled="t" fillcolor="#FFFF00" stroked="f">
                <v:path arrowok="t"/>
                <v:fill/>
              </v:shape>
            </v:group>
            <v:group style="position:absolute;left:9586;top:11945;width:103;height:343" coordorigin="9586,11945" coordsize="103,343">
              <v:shape style="position:absolute;left:9586;top:11945;width:103;height:343" coordorigin="9586,11945" coordsize="103,343" path="m9586,12288l9689,12288,9689,11945,9586,11945,9586,12288e" filled="t" fillcolor="#FFFF00" stroked="f">
                <v:path arrowok="t"/>
                <v:fill/>
              </v:shape>
            </v:group>
            <v:group style="position:absolute;left:10466;top:11945;width:103;height:343" coordorigin="10466,11945" coordsize="103,343">
              <v:shape style="position:absolute;left:10466;top:11945;width:103;height:343" coordorigin="10466,11945" coordsize="103,343" path="m10466,12288l10570,12288,10570,11945,10466,11945,10466,12288e" filled="t" fillcolor="#FFFF00" stroked="f">
                <v:path arrowok="t"/>
                <v:fill/>
              </v:shape>
            </v:group>
            <v:group style="position:absolute;left:9586;top:12288;width:984;height:122" coordorigin="9586,12288" coordsize="984,122">
              <v:shape style="position:absolute;left:9586;top:12288;width:984;height:122" coordorigin="9586,12288" coordsize="984,122" path="m9586,12410l10570,12410,10570,12288,9586,12288,9586,12410e" filled="t" fillcolor="#FFFF00" stroked="f">
                <v:path arrowok="t"/>
                <v:fill/>
              </v:shape>
            </v:group>
            <v:group style="position:absolute;left:9689;top:11945;width:778;height:343" coordorigin="9689,11945" coordsize="778,343">
              <v:shape style="position:absolute;left:9689;top:11945;width:778;height:343" coordorigin="9689,11945" coordsize="778,343" path="m9689,12288l10466,12288,10466,11945,9689,11945,9689,12288e" filled="t" fillcolor="#FFFF00" stroked="f">
                <v:path arrowok="t"/>
                <v:fill/>
              </v:shape>
            </v:group>
            <v:group style="position:absolute;left:4075;top:11818;width:6504;height:2" coordorigin="4075,11818" coordsize="6504,2">
              <v:shape style="position:absolute;left:4075;top:11818;width:6504;height:2" coordorigin="4075,11818" coordsize="6504,0" path="m4075,11818l10579,11818e" filled="f" stroked="t" strokeweight=".580pt" strokecolor="#000000">
                <v:path arrowok="t"/>
              </v:shape>
            </v:group>
            <v:group style="position:absolute;left:9586;top:12420;width:103;height:346" coordorigin="9586,12420" coordsize="103,346">
              <v:shape style="position:absolute;left:9586;top:12420;width:103;height:346" coordorigin="9586,12420" coordsize="103,346" path="m9586,12766l9689,12766,9689,12420,9586,12420,9586,12766e" filled="t" fillcolor="#92CDDC" stroked="f">
                <v:path arrowok="t"/>
                <v:fill/>
              </v:shape>
            </v:group>
            <v:group style="position:absolute;left:10466;top:12420;width:103;height:346" coordorigin="10466,12420" coordsize="103,346">
              <v:shape style="position:absolute;left:10466;top:12420;width:103;height:346" coordorigin="10466,12420" coordsize="103,346" path="m10466,12766l10570,12766,10570,12420,10466,12420,10466,12766e" filled="t" fillcolor="#92CDDC" stroked="f">
                <v:path arrowok="t"/>
                <v:fill/>
              </v:shape>
            </v:group>
            <v:group style="position:absolute;left:9689;top:12420;width:778;height:346" coordorigin="9689,12420" coordsize="778,346">
              <v:shape style="position:absolute;left:9689;top:12420;width:778;height:346" coordorigin="9689,12420" coordsize="778,346" path="m9689,12766l10466,12766,10466,12420,9689,12420,9689,12766e" filled="t" fillcolor="#92CDDC" stroked="f">
                <v:path arrowok="t"/>
                <v:fill/>
              </v:shape>
            </v:group>
            <v:group style="position:absolute;left:4075;top:12415;width:6504;height:2" coordorigin="4075,12415" coordsize="6504,2">
              <v:shape style="position:absolute;left:4075;top:12415;width:6504;height:2" coordorigin="4075,12415" coordsize="6504,0" path="m4075,12415l10579,12415e" filled="f" stroked="t" strokeweight=".580pt" strokecolor="#000000">
                <v:path arrowok="t"/>
              </v:shape>
            </v:group>
            <v:group style="position:absolute;left:9586;top:12775;width:984;height:113" coordorigin="9586,12775" coordsize="984,113">
              <v:shape style="position:absolute;left:9586;top:12775;width:984;height:113" coordorigin="9586,12775" coordsize="984,113" path="m9586,12888l10570,12888,10570,12775,9586,12775,9586,12888e" filled="t" fillcolor="#92CDDC" stroked="f">
                <v:path arrowok="t"/>
                <v:fill/>
              </v:shape>
            </v:group>
            <v:group style="position:absolute;left:9586;top:12888;width:103;height:343" coordorigin="9586,12888" coordsize="103,343">
              <v:shape style="position:absolute;left:9586;top:12888;width:103;height:343" coordorigin="9586,12888" coordsize="103,343" path="m9586,13231l9689,13231,9689,12888,9586,12888,9586,13231e" filled="t" fillcolor="#92CDDC" stroked="f">
                <v:path arrowok="t"/>
                <v:fill/>
              </v:shape>
            </v:group>
            <v:group style="position:absolute;left:10466;top:12888;width:103;height:343" coordorigin="10466,12888" coordsize="103,343">
              <v:shape style="position:absolute;left:10466;top:12888;width:103;height:343" coordorigin="10466,12888" coordsize="103,343" path="m10466,13231l10570,13231,10570,12888,10466,12888,10466,13231e" filled="t" fillcolor="#92CDDC" stroked="f">
                <v:path arrowok="t"/>
                <v:fill/>
              </v:shape>
            </v:group>
            <v:group style="position:absolute;left:9586;top:13231;width:984;height:113" coordorigin="9586,13231" coordsize="984,113">
              <v:shape style="position:absolute;left:9586;top:13231;width:984;height:113" coordorigin="9586,13231" coordsize="984,113" path="m9586,13344l10570,13344,10570,13231,9586,13231,9586,13344e" filled="t" fillcolor="#92CDDC" stroked="f">
                <v:path arrowok="t"/>
                <v:fill/>
              </v:shape>
            </v:group>
            <v:group style="position:absolute;left:9689;top:12888;width:778;height:343" coordorigin="9689,12888" coordsize="778,343">
              <v:shape style="position:absolute;left:9689;top:12888;width:778;height:343" coordorigin="9689,12888" coordsize="778,343" path="m9689,13231l10466,13231,10466,12888,9689,12888,9689,13231e" filled="t" fillcolor="#92CDDC" stroked="f">
                <v:path arrowok="t"/>
                <v:fill/>
              </v:shape>
            </v:group>
            <v:group style="position:absolute;left:2746;top:12770;width:7834;height:2" coordorigin="2746,12770" coordsize="7834,2">
              <v:shape style="position:absolute;left:2746;top:12770;width:7834;height:2" coordorigin="2746,12770" coordsize="7834,0" path="m2746,12770l10579,12770e" filled="f" stroked="t" strokeweight=".581pt" strokecolor="#000000">
                <v:path arrowok="t"/>
              </v:shape>
            </v:group>
            <v:group style="position:absolute;left:9586;top:13354;width:103;height:346" coordorigin="9586,13354" coordsize="103,346">
              <v:shape style="position:absolute;left:9586;top:13354;width:103;height:346" coordorigin="9586,13354" coordsize="103,346" path="m9586,13699l9689,13699,9689,13354,9586,13354,9586,13699e" filled="t" fillcolor="#00B050" stroked="f">
                <v:path arrowok="t"/>
                <v:fill/>
              </v:shape>
            </v:group>
            <v:group style="position:absolute;left:10466;top:13354;width:103;height:346" coordorigin="10466,13354" coordsize="103,346">
              <v:shape style="position:absolute;left:10466;top:13354;width:103;height:346" coordorigin="10466,13354" coordsize="103,346" path="m10466,13699l10570,13699,10570,13354,10466,13354,10466,13699e" filled="t" fillcolor="#00B050" stroked="f">
                <v:path arrowok="t"/>
                <v:fill/>
              </v:shape>
            </v:group>
            <v:group style="position:absolute;left:9689;top:13354;width:778;height:346" coordorigin="9689,13354" coordsize="778,346">
              <v:shape style="position:absolute;left:9689;top:13354;width:778;height:346" coordorigin="9689,13354" coordsize="778,346" path="m9689,13699l10466,13699,10466,13354,9689,13354,9689,13699e" filled="t" fillcolor="#00B050" stroked="f">
                <v:path arrowok="t"/>
                <v:fill/>
              </v:shape>
            </v:group>
            <v:group style="position:absolute;left:4075;top:13349;width:6504;height:2" coordorigin="4075,13349" coordsize="6504,2">
              <v:shape style="position:absolute;left:4075;top:13349;width:6504;height:2" coordorigin="4075,13349" coordsize="6504,0" path="m4075,13349l10579,13349e" filled="f" stroked="t" strokeweight=".580pt" strokecolor="#000000">
                <v:path arrowok="t"/>
              </v:shape>
            </v:group>
            <v:group style="position:absolute;left:1337;top:13709;width:103;height:569" coordorigin="1337,13709" coordsize="103,569">
              <v:shape style="position:absolute;left:1337;top:13709;width:103;height:569" coordorigin="1337,13709" coordsize="103,569" path="m1337,14278l1440,14278,1440,13709,1337,13709,1337,14278e" filled="t" fillcolor="#DBE5F1" stroked="f">
                <v:path arrowok="t"/>
                <v:fill/>
              </v:shape>
            </v:group>
            <v:group style="position:absolute;left:2642;top:13709;width:103;height:569" coordorigin="2642,13709" coordsize="103,569">
              <v:shape style="position:absolute;left:2642;top:13709;width:103;height:569" coordorigin="2642,13709" coordsize="103,569" path="m2642,14278l2746,14278,2746,13709,2642,13709,2642,14278e" filled="t" fillcolor="#DBE5F1" stroked="f">
                <v:path arrowok="t"/>
                <v:fill/>
              </v:shape>
            </v:group>
            <v:group style="position:absolute;left:1337;top:14278;width:1409;height:727" coordorigin="1337,14278" coordsize="1409,727">
              <v:shape style="position:absolute;left:1337;top:14278;width:1409;height:727" coordorigin="1337,14278" coordsize="1409,727" path="m1337,15005l2746,15005,2746,14278,1337,14278,1337,15005e" filled="t" fillcolor="#DBE5F1" stroked="f">
                <v:path arrowok="t"/>
                <v:fill/>
              </v:shape>
            </v:group>
            <v:group style="position:absolute;left:1440;top:13709;width:1202;height:286" coordorigin="1440,13709" coordsize="1202,286">
              <v:shape style="position:absolute;left:1440;top:13709;width:1202;height:286" coordorigin="1440,13709" coordsize="1202,286" path="m1440,13994l2642,13994,2642,13709,1440,13709,1440,13994e" filled="t" fillcolor="#DBE5F1" stroked="f">
                <v:path arrowok="t"/>
                <v:fill/>
              </v:shape>
            </v:group>
            <v:group style="position:absolute;left:1440;top:13994;width:1202;height:283" coordorigin="1440,13994" coordsize="1202,283">
              <v:shape style="position:absolute;left:1440;top:13994;width:1202;height:283" coordorigin="1440,13994" coordsize="1202,283" path="m1440,14278l2642,14278,2642,13994,1440,13994,1440,14278e" filled="t" fillcolor="#DBE5F1" stroked="f">
                <v:path arrowok="t"/>
                <v:fill/>
              </v:shape>
            </v:group>
            <v:group style="position:absolute;left:9586;top:13709;width:103;height:346" coordorigin="9586,13709" coordsize="103,346">
              <v:shape style="position:absolute;left:9586;top:13709;width:103;height:346" coordorigin="9586,13709" coordsize="103,346" path="m9586,14054l9689,14054,9689,13709,9586,13709,9586,14054e" filled="t" fillcolor="#92CDDC" stroked="f">
                <v:path arrowok="t"/>
                <v:fill/>
              </v:shape>
            </v:group>
            <v:group style="position:absolute;left:10466;top:13709;width:103;height:346" coordorigin="10466,13709" coordsize="103,346">
              <v:shape style="position:absolute;left:10466;top:13709;width:103;height:346" coordorigin="10466,13709" coordsize="103,346" path="m10466,14054l10570,14054,10570,13709,10466,13709,10466,14054e" filled="t" fillcolor="#92CDDC" stroked="f">
                <v:path arrowok="t"/>
                <v:fill/>
              </v:shape>
            </v:group>
            <v:group style="position:absolute;left:9689;top:13709;width:778;height:346" coordorigin="9689,13709" coordsize="778,346">
              <v:shape style="position:absolute;left:9689;top:13709;width:778;height:346" coordorigin="9689,13709" coordsize="778,346" path="m9689,14054l10466,14054,10466,13709,9689,13709,9689,14054e" filled="t" fillcolor="#92CDDC" stroked="f">
                <v:path arrowok="t"/>
                <v:fill/>
              </v:shape>
            </v:group>
            <v:group style="position:absolute;left:1327;top:13704;width:9252;height:2" coordorigin="1327,13704" coordsize="9252,2">
              <v:shape style="position:absolute;left:1327;top:13704;width:9252;height:2" coordorigin="1327,13704" coordsize="9252,0" path="m1327,13704l10579,13704e" filled="f" stroked="t" strokeweight=".580pt" strokecolor="#000000">
                <v:path arrowok="t"/>
              </v:shape>
            </v:group>
            <v:group style="position:absolute;left:9586;top:14064;width:103;height:343" coordorigin="9586,14064" coordsize="103,343">
              <v:shape style="position:absolute;left:9586;top:14064;width:103;height:343" coordorigin="9586,14064" coordsize="103,343" path="m9586,14407l9689,14407,9689,14064,9586,14064,9586,14407e" filled="t" fillcolor="#92CDDC" stroked="f">
                <v:path arrowok="t"/>
                <v:fill/>
              </v:shape>
            </v:group>
            <v:group style="position:absolute;left:10466;top:14064;width:103;height:343" coordorigin="10466,14064" coordsize="103,343">
              <v:shape style="position:absolute;left:10466;top:14064;width:103;height:343" coordorigin="10466,14064" coordsize="103,343" path="m10466,14407l10570,14407,10570,14064,10466,14064,10466,14407e" filled="t" fillcolor="#92CDDC" stroked="f">
                <v:path arrowok="t"/>
                <v:fill/>
              </v:shape>
            </v:group>
            <v:group style="position:absolute;left:9689;top:14064;width:778;height:343" coordorigin="9689,14064" coordsize="778,343">
              <v:shape style="position:absolute;left:9689;top:14064;width:778;height:343" coordorigin="9689,14064" coordsize="778,343" path="m9689,14407l10466,14407,10466,14064,9689,14064,9689,14407e" filled="t" fillcolor="#92CDDC" stroked="f">
                <v:path arrowok="t"/>
                <v:fill/>
              </v:shape>
            </v:group>
            <v:group style="position:absolute;left:4075;top:14059;width:6504;height:2" coordorigin="4075,14059" coordsize="6504,2">
              <v:shape style="position:absolute;left:4075;top:14059;width:6504;height:2" coordorigin="4075,14059" coordsize="6504,0" path="m4075,14059l10579,14059e" filled="f" stroked="t" strokeweight=".581pt" strokecolor="#000000">
                <v:path arrowok="t"/>
              </v:shape>
            </v:group>
            <v:group style="position:absolute;left:9586;top:14417;width:984;height:122" coordorigin="9586,14417" coordsize="984,122">
              <v:shape style="position:absolute;left:9586;top:14417;width:984;height:122" coordorigin="9586,14417" coordsize="984,122" path="m9586,14539l10570,14539,10570,14417,9586,14417,9586,14539e" filled="t" fillcolor="#00B050" stroked="f">
                <v:path arrowok="t"/>
                <v:fill/>
              </v:shape>
            </v:group>
            <v:group style="position:absolute;left:9586;top:14539;width:103;height:346" coordorigin="9586,14539" coordsize="103,346">
              <v:shape style="position:absolute;left:9586;top:14539;width:103;height:346" coordorigin="9586,14539" coordsize="103,346" path="m9586,14885l9689,14885,9689,14539,9586,14539,9586,14885e" filled="t" fillcolor="#00B050" stroked="f">
                <v:path arrowok="t"/>
                <v:fill/>
              </v:shape>
            </v:group>
            <v:group style="position:absolute;left:10466;top:14539;width:103;height:346" coordorigin="10466,14539" coordsize="103,346">
              <v:shape style="position:absolute;left:10466;top:14539;width:103;height:346" coordorigin="10466,14539" coordsize="103,346" path="m10466,14885l10570,14885,10570,14539,10466,14539,10466,14885e" filled="t" fillcolor="#00B050" stroked="f">
                <v:path arrowok="t"/>
                <v:fill/>
              </v:shape>
            </v:group>
            <v:group style="position:absolute;left:9586;top:14885;width:984;height:120" coordorigin="9586,14885" coordsize="984,120">
              <v:shape style="position:absolute;left:9586;top:14885;width:984;height:120" coordorigin="9586,14885" coordsize="984,120" path="m9586,15005l10570,15005,10570,14885,9586,14885,9586,15005e" filled="t" fillcolor="#00B050" stroked="f">
                <v:path arrowok="t"/>
                <v:fill/>
              </v:shape>
            </v:group>
            <v:group style="position:absolute;left:9689;top:14539;width:778;height:346" coordorigin="9689,14539" coordsize="778,346">
              <v:shape style="position:absolute;left:9689;top:14539;width:778;height:346" coordorigin="9689,14539" coordsize="778,346" path="m9689,14885l10466,14885,10466,14539,9689,14539,9689,14885e" filled="t" fillcolor="#00B050" stroked="f">
                <v:path arrowok="t"/>
                <v:fill/>
              </v:shape>
            </v:group>
            <v:group style="position:absolute;left:4075;top:14412;width:6504;height:2" coordorigin="4075,14412" coordsize="6504,2">
              <v:shape style="position:absolute;left:4075;top:14412;width:6504;height:2" coordorigin="4075,14412" coordsize="6504,0" path="m4075,14412l10579,14412e" filled="f" stroked="t" strokeweight=".581pt" strokecolor="#000000">
                <v:path arrowok="t"/>
              </v:shape>
            </v:group>
            <v:group style="position:absolute;left:1327;top:15010;width:9252;height:2" coordorigin="1327,15010" coordsize="9252,2">
              <v:shape style="position:absolute;left:1327;top:15010;width:9252;height:2" coordorigin="1327,15010" coordsize="9252,0" path="m1327,15010l10579,15010e" filled="f" stroked="t" strokeweight=".581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55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54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54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54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83.519981pt;width:70.92pt;height:28.92pt;mso-position-horizontal-relative:page;mso-position-vertical-relative:page;z-index:-5546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56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83.519981pt;width:66.4795pt;height:28.92pt;mso-position-horizontal-relative:page;mso-position-vertical-relative:page;z-index:-5545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32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83.519981pt;width:160.2pt;height:28.92pt;mso-position-horizontal-relative:page;mso-position-vertical-relative:page;z-index:-554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3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83.519981pt;width:54.36pt;height:28.92pt;mso-position-horizontal-relative:page;mso-position-vertical-relative:page;z-index:-5543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274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2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83.519981pt;width:60.48pt;height:28.92pt;mso-position-horizontal-relative:page;mso-position-vertical-relative:page;z-index:-5542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262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hood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83.519981pt;width:49.68pt;height:28.92pt;mso-position-horizontal-relative:page;mso-position-vertical-relative:page;z-index:-554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79" w:right="158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dual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0" w:after="0" w:line="240" w:lineRule="auto"/>
                    <w:ind w:left="328" w:right="309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-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FFFFFF"/>
                      <w:spacing w:val="1"/>
                      <w:w w:val="100"/>
                      <w:b/>
                      <w:bCs/>
                    </w:rPr>
                    <w:t>sk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112.43998pt;width:70.92pt;height:277.6795pt;mso-position-horizontal-relative:page;mso-position-vertical-relative:page;z-index:-55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112.43998pt;width:66.4795pt;height:154.8pt;mso-position-horizontal-relative:page;mso-position-vertical-relative:page;z-index:-5539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19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ity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12.43998pt;width:160.2pt;height:31.56pt;mso-position-horizontal-relative:page;mso-position-vertical-relative:page;z-index:-5538" type="#_x0000_t202" filled="f" stroked="f">
            <v:textbox inset="0,0,0,0">
              <w:txbxContent>
                <w:p>
                  <w:pPr>
                    <w:spacing w:before="90" w:after="0" w:line="277" w:lineRule="auto"/>
                    <w:ind w:left="108" w:right="2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12.43998pt;width:54.36pt;height:31.56pt;mso-position-horizontal-relative:page;mso-position-vertical-relative:page;z-index:-5537" type="#_x0000_t202" filled="f" stroked="f">
            <v:textbox inset="0,0,0,0">
              <w:txbxContent>
                <w:p>
                  <w:pPr>
                    <w:spacing w:before="3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12.43998pt;width:60.48pt;height:31.56pt;mso-position-horizontal-relative:page;mso-position-vertical-relative:page;z-index:-5536" type="#_x0000_t202" filled="f" stroked="f">
            <v:textbox inset="0,0,0,0">
              <w:txbxContent>
                <w:p>
                  <w:pPr>
                    <w:spacing w:before="3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12.43998pt;width:49.68pt;height:31.56pt;mso-position-horizontal-relative:page;mso-position-vertical-relative:page;z-index:-5535" type="#_x0000_t202" filled="f" stroked="f">
            <v:textbox inset="0,0,0,0">
              <w:txbxContent>
                <w:p>
                  <w:pPr>
                    <w:spacing w:before="3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43.999985pt;width:160.2pt;height:28.92pt;mso-position-horizontal-relative:page;mso-position-vertical-relative:page;z-index:-5534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disch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uif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43.999985pt;width:54.36pt;height:28.92pt;mso-position-horizontal-relative:page;mso-position-vertical-relative:page;z-index:-5533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43.999985pt;width:60.48pt;height:28.92pt;mso-position-horizontal-relative:page;mso-position-vertical-relative:page;z-index:-5532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43.999985pt;width:49.68pt;height:28.92pt;mso-position-horizontal-relative:page;mso-position-vertical-relative:page;z-index:-5531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72.919983pt;width:160.2pt;height:17.7595pt;mso-position-horizontal-relative:page;mso-position-vertical-relative:page;z-index:-553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auna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72.919983pt;width:54.36pt;height:17.7595pt;mso-position-horizontal-relative:page;mso-position-vertical-relative:page;z-index:-552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72.919983pt;width:60.48pt;height:17.7595pt;mso-position-horizontal-relative:page;mso-position-vertical-relative:page;z-index:-552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72.919983pt;width:49.68pt;height:17.7595pt;mso-position-horizontal-relative:page;mso-position-vertical-relative:page;z-index:-552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190.679489pt;width:160.2pt;height:17.64pt;mso-position-horizontal-relative:page;mso-position-vertical-relative:page;z-index:-552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190.679489pt;width:54.36pt;height:17.64pt;mso-position-horizontal-relative:page;mso-position-vertical-relative:page;z-index:-552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190.679489pt;width:60.48pt;height:17.64pt;mso-position-horizontal-relative:page;mso-position-vertical-relative:page;z-index:-552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190.679489pt;width:49.68pt;height:17.64pt;mso-position-horizontal-relative:page;mso-position-vertical-relative:page;z-index:-552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08.319489pt;width:160.2pt;height:29.0405pt;mso-position-horizontal-relative:page;mso-position-vertical-relative:page;z-index:-5522" type="#_x0000_t202" filled="f" stroked="f">
            <v:textbox inset="0,0,0,0">
              <w:txbxContent>
                <w:p>
                  <w:pPr>
                    <w:spacing w:before="66" w:after="0" w:line="274" w:lineRule="auto"/>
                    <w:ind w:left="108" w:right="3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nois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08.319489pt;width:54.36pt;height:29.0405pt;mso-position-horizontal-relative:page;mso-position-vertical-relative:page;z-index:-5521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08.319489pt;width:60.48pt;height:29.0405pt;mso-position-horizontal-relative:page;mso-position-vertical-relative:page;z-index:-5520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08.319489pt;width:49.68pt;height:29.0405pt;mso-position-horizontal-relative:page;mso-position-vertical-relative:page;z-index:-5519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37.359985pt;width:160.2pt;height:29.88pt;mso-position-horizontal-relative:page;mso-position-vertical-relative:page;z-index:-5518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28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37.359985pt;width:54.36pt;height:29.88pt;mso-position-horizontal-relative:page;mso-position-vertical-relative:page;z-index:-5517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37.359985pt;width:60.48pt;height:29.88pt;mso-position-horizontal-relative:page;mso-position-vertical-relative:page;z-index:-5516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37.359985pt;width:49.68pt;height:29.88pt;mso-position-horizontal-relative:page;mso-position-vertical-relative:page;z-index:-5515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267.239990pt;width:66.4795pt;height:122.8795pt;mso-position-horizontal-relative:page;mso-position-vertical-relative:page;z-index:-5514" type="#_x0000_t202" filled="f" stroked="f">
            <v:textbox inset="0,0,0,0">
              <w:txbxContent>
                <w:p>
                  <w:pPr>
                    <w:spacing w:before="63" w:after="0" w:line="274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67.239990pt;width:160.2pt;height:28.68pt;mso-position-horizontal-relative:page;mso-position-vertical-relative:page;z-index:-5513" type="#_x0000_t202" filled="f" stroked="f">
            <v:textbox inset="0,0,0,0">
              <w:txbxContent>
                <w:p>
                  <w:pPr>
                    <w:spacing w:before="2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67.239990pt;width:54.36pt;height:28.68pt;mso-position-horizontal-relative:page;mso-position-vertical-relative:page;z-index:-5512" type="#_x0000_t202" filled="f" stroked="f">
            <v:textbox inset="0,0,0,0">
              <w:txbxContent>
                <w:p>
                  <w:pPr>
                    <w:spacing w:before="2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67.239990pt;width:60.48pt;height:28.68pt;mso-position-horizontal-relative:page;mso-position-vertical-relative:page;z-index:-5511" type="#_x0000_t202" filled="f" stroked="f">
            <v:textbox inset="0,0,0,0">
              <w:txbxContent>
                <w:p>
                  <w:pPr>
                    <w:spacing w:before="2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67.239990pt;width:49.68pt;height:28.68pt;mso-position-horizontal-relative:page;mso-position-vertical-relative:page;z-index:-5510" type="#_x0000_t202" filled="f" stroked="f">
            <v:textbox inset="0,0,0,0">
              <w:txbxContent>
                <w:p>
                  <w:pPr>
                    <w:spacing w:before="2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295.919983pt;width:160.2pt;height:17.64pt;mso-position-horizontal-relative:page;mso-position-vertical-relative:page;z-index:-550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295.919983pt;width:54.36pt;height:17.64pt;mso-position-horizontal-relative:page;mso-position-vertical-relative:page;z-index:-550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295.919983pt;width:60.48pt;height:17.64pt;mso-position-horizontal-relative:page;mso-position-vertical-relative:page;z-index:-550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ike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295.919983pt;width:49.68pt;height:17.64pt;mso-position-horizontal-relative:page;mso-position-vertical-relative:page;z-index:-550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13.559998pt;width:160.2pt;height:17.760pt;mso-position-horizontal-relative:page;mso-position-vertical-relative:page;z-index:-5505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13.559998pt;width:54.36pt;height:17.760pt;mso-position-horizontal-relative:page;mso-position-vertical-relative:page;z-index:-5504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13.559998pt;width:60.48pt;height:17.760pt;mso-position-horizontal-relative:page;mso-position-vertical-relative:page;z-index:-550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13.559998pt;width:49.68pt;height:17.760pt;mso-position-horizontal-relative:page;mso-position-vertical-relative:page;z-index:-5502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31.319977pt;width:160.2pt;height:29.04pt;mso-position-horizontal-relative:page;mso-position-vertical-relative:page;z-index:-5501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24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31.319977pt;width:54.36pt;height:29.04pt;mso-position-horizontal-relative:page;mso-position-vertical-relative:page;z-index:-5500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31.319977pt;width:60.48pt;height:29.04pt;mso-position-horizontal-relative:page;mso-position-vertical-relative:page;z-index:-5499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31.319977pt;width:49.68pt;height:29.04pt;mso-position-horizontal-relative:page;mso-position-vertical-relative:page;z-index:-5498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60.359985pt;width:160.2pt;height:29.7595pt;mso-position-horizontal-relative:page;mso-position-vertical-relative:page;z-index:-5497" type="#_x0000_t202" filled="f" stroked="f">
            <v:textbox inset="0,0,0,0">
              <w:txbxContent>
                <w:p>
                  <w:pPr>
                    <w:spacing w:before="71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3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60.359985pt;width:54.36pt;height:29.7595pt;mso-position-horizontal-relative:page;mso-position-vertical-relative:page;z-index:-5496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60.359985pt;width:60.48pt;height:29.7595pt;mso-position-horizontal-relative:page;mso-position-vertical-relative:page;z-index:-5495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60.359985pt;width:49.68pt;height:29.7595pt;mso-position-horizontal-relative:page;mso-position-vertical-relative:page;z-index:-5494" type="#_x0000_t202" filled="f" stroked="f">
            <v:textbox inset="0,0,0,0">
              <w:txbxContent>
                <w:p>
                  <w:pPr>
                    <w:spacing w:before="4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390.119476pt;width:70.92pt;height:295.080500pt;mso-position-horizontal-relative:page;mso-position-vertical-relative:page;z-index:-5493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1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cce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390.119476pt;width:66.4795pt;height:136.3205pt;mso-position-horizontal-relative:page;mso-position-vertical-relative:page;z-index:-549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390.119476pt;width:160.2pt;height:17.7605pt;mso-position-horizontal-relative:page;mso-position-vertical-relative:page;z-index:-549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Nois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390.119476pt;width:54.36pt;height:17.7605pt;mso-position-horizontal-relative:page;mso-position-vertical-relative:page;z-index:-549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390.119476pt;width:60.48pt;height:17.7605pt;mso-position-horizontal-relative:page;mso-position-vertical-relative:page;z-index:-548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390.119476pt;width:49.68pt;height:17.7605pt;mso-position-horizontal-relative:page;mso-position-vertical-relative:page;z-index:-548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07.879974pt;width:160.2pt;height:17.760pt;mso-position-horizontal-relative:page;mso-position-vertical-relative:page;z-index:-548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auna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07.879974pt;width:54.36pt;height:17.760pt;mso-position-horizontal-relative:page;mso-position-vertical-relative:page;z-index:-548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07.879974pt;width:60.48pt;height:17.760pt;mso-position-horizontal-relative:page;mso-position-vertical-relative:page;z-index:-548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07.879974pt;width:49.68pt;height:17.760pt;mso-position-horizontal-relative:page;mso-position-vertical-relative:page;z-index:-548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25.639984pt;width:160.2pt;height:17.7595pt;mso-position-horizontal-relative:page;mso-position-vertical-relative:page;z-index:-548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ock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25.639984pt;width:54.36pt;height:17.7595pt;mso-position-horizontal-relative:page;mso-position-vertical-relative:page;z-index:-548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25.639984pt;width:60.48pt;height:17.7595pt;mso-position-horizontal-relative:page;mso-position-vertical-relative:page;z-index:-548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25.639984pt;width:49.68pt;height:17.7595pt;mso-position-horizontal-relative:page;mso-position-vertical-relative:page;z-index:-548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43.399475pt;width:160.2pt;height:17.64pt;mso-position-horizontal-relative:page;mso-position-vertical-relative:page;z-index:-547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43.399475pt;width:54.36pt;height:17.64pt;mso-position-horizontal-relative:page;mso-position-vertical-relative:page;z-index:-547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43.399475pt;width:60.48pt;height:17.64pt;mso-position-horizontal-relative:page;mso-position-vertical-relative:page;z-index:-547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43.399475pt;width:49.68pt;height:17.64pt;mso-position-horizontal-relative:page;mso-position-vertical-relative:page;z-index:-547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61.03949pt;width:160.2pt;height:17.7605pt;mso-position-horizontal-relative:page;mso-position-vertical-relative:page;z-index:-547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61.03949pt;width:54.36pt;height:17.7605pt;mso-position-horizontal-relative:page;mso-position-vertical-relative:page;z-index:-547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61.03949pt;width:60.48pt;height:17.7605pt;mso-position-horizontal-relative:page;mso-position-vertical-relative:page;z-index:-547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61.03949pt;width:49.68pt;height:17.7605pt;mso-position-horizontal-relative:page;mso-position-vertical-relative:page;z-index:-547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78.799988pt;width:160.2pt;height:17.760pt;mso-position-horizontal-relative:page;mso-position-vertical-relative:page;z-index:-547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78.799988pt;width:54.36pt;height:17.760pt;mso-position-horizontal-relative:page;mso-position-vertical-relative:page;z-index:-547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78.799988pt;width:60.48pt;height:17.760pt;mso-position-horizontal-relative:page;mso-position-vertical-relative:page;z-index:-546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78.799988pt;width:49.68pt;height:17.760pt;mso-position-horizontal-relative:page;mso-position-vertical-relative:page;z-index:-546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496.559998pt;width:160.2pt;height:29.88pt;mso-position-horizontal-relative:page;mso-position-vertical-relative:page;z-index:-5467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28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496.559998pt;width:54.36pt;height:29.88pt;mso-position-horizontal-relative:page;mso-position-vertical-relative:page;z-index:-5466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496.559998pt;width:60.48pt;height:29.88pt;mso-position-horizontal-relative:page;mso-position-vertical-relative:page;z-index:-5465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496.559998pt;width:49.68pt;height:29.88pt;mso-position-horizontal-relative:page;mso-position-vertical-relative:page;z-index:-5464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526.440002pt;width:66.4795pt;height:112.0795pt;mso-position-horizontal-relative:page;mso-position-vertical-relative:page;z-index:-5463" type="#_x0000_t202" filled="f" stroked="f">
            <v:textbox inset="0,0,0,0">
              <w:txbxContent>
                <w:p>
                  <w:pPr>
                    <w:spacing w:before="63" w:after="0" w:line="274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26.440002pt;width:160.2pt;height:29.04pt;mso-position-horizontal-relative:page;mso-position-vertical-relative:page;z-index:-5462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26.440002pt;width:54.36pt;height:29.04pt;mso-position-horizontal-relative:page;mso-position-vertical-relative:page;z-index:-5461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Moder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26.440002pt;width:60.48pt;height:29.04pt;mso-position-horizontal-relative:page;mso-position-vertical-relative:page;z-index:-5460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26.440002pt;width:49.68pt;height:29.04pt;mso-position-horizontal-relative:page;mso-position-vertical-relative:page;z-index:-5459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55.479980pt;width:160.2pt;height:17.64pt;mso-position-horizontal-relative:page;mso-position-vertical-relative:page;z-index:-545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55.479980pt;width:54.36pt;height:17.64pt;mso-position-horizontal-relative:page;mso-position-vertical-relative:page;z-index:-545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55.479980pt;width:60.48pt;height:17.64pt;mso-position-horizontal-relative:page;mso-position-vertical-relative:page;z-index:-545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55.479980pt;width:49.68pt;height:17.64pt;mso-position-horizontal-relative:page;mso-position-vertical-relative:page;z-index:-545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73.119995pt;width:160.2pt;height:17.760pt;mso-position-horizontal-relative:page;mso-position-vertical-relative:page;z-index:-5454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73.119995pt;width:54.36pt;height:17.760pt;mso-position-horizontal-relative:page;mso-position-vertical-relative:page;z-index:-545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73.119995pt;width:60.48pt;height:17.760pt;mso-position-horizontal-relative:page;mso-position-vertical-relative:page;z-index:-5452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73.119995pt;width:49.68pt;height:17.760pt;mso-position-horizontal-relative:page;mso-position-vertical-relative:page;z-index:-5451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590.880005pt;width:160.2pt;height:29.88pt;mso-position-horizontal-relative:page;mso-position-vertical-relative:page;z-index:-5450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3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590.880005pt;width:54.36pt;height:29.88pt;mso-position-horizontal-relative:page;mso-position-vertical-relative:page;z-index:-5449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590.880005pt;width:60.48pt;height:29.88pt;mso-position-horizontal-relative:page;mso-position-vertical-relative:page;z-index:-5448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590.880005pt;width:49.68pt;height:29.88pt;mso-position-horizontal-relative:page;mso-position-vertical-relative:page;z-index:-5447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20.76001pt;width:160.2pt;height:17.7595pt;mso-position-horizontal-relative:page;mso-position-vertical-relative:page;z-index:-544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20.76001pt;width:54.36pt;height:17.7595pt;mso-position-horizontal-relative:page;mso-position-vertical-relative:page;z-index:-544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20.76001pt;width:60.48pt;height:17.7595pt;mso-position-horizontal-relative:page;mso-position-vertical-relative:page;z-index:-544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20.76001pt;width:49.68pt;height:17.7595pt;mso-position-horizontal-relative:page;mso-position-vertical-relative:page;z-index:-5443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638.519470pt;width:66.4795pt;height:46.6805pt;mso-position-horizontal-relative:page;mso-position-vertical-relative:page;z-index:-5442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Spi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aks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38.519470pt;width:160.2pt;height:28.9205pt;mso-position-horizontal-relative:page;mso-position-vertical-relative:page;z-index:-5441" type="#_x0000_t202" filled="f" stroked="f">
            <v:textbox inset="0,0,0,0">
              <w:txbxContent>
                <w:p>
                  <w:pPr>
                    <w:spacing w:before="63" w:after="0" w:line="274" w:lineRule="auto"/>
                    <w:ind w:left="108" w:right="275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38.519470pt;width:54.36pt;height:28.9205pt;mso-position-horizontal-relative:page;mso-position-vertical-relative:page;z-index:-5440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38.519470pt;width:60.48pt;height:28.9205pt;mso-position-horizontal-relative:page;mso-position-vertical-relative:page;z-index:-5439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38.519470pt;width:49.68pt;height:28.9205pt;mso-position-horizontal-relative:page;mso-position-vertical-relative:page;z-index:-5438" type="#_x0000_t202" filled="f" stroked="f">
            <v:textbox inset="0,0,0,0">
              <w:txbxContent>
                <w:p>
                  <w:pPr>
                    <w:spacing w:before="6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67.440002pt;width:160.2pt;height:17.760pt;mso-position-horizontal-relative:page;mso-position-vertical-relative:page;z-index:-543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67.440002pt;width:54.36pt;height:17.760pt;mso-position-horizontal-relative:page;mso-position-vertical-relative:page;z-index:-543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67.440002pt;width:60.48pt;height:17.760pt;mso-position-horizontal-relative:page;mso-position-vertical-relative:page;z-index:-543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67.440002pt;width:49.68pt;height:17.760pt;mso-position-horizontal-relative:page;mso-position-vertical-relative:page;z-index:-543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685.200012pt;width:70.92pt;height:65.2795pt;mso-position-horizontal-relative:page;mso-position-vertical-relative:page;z-index:-5433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431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520493pt;margin-top:685.200012pt;width:66.4795pt;height:65.2795pt;mso-position-horizontal-relative:page;mso-position-vertical-relative:page;z-index:-5432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41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veme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685.200012pt;width:160.2pt;height:17.7595pt;mso-position-horizontal-relative:page;mso-position-vertical-relative:page;z-index:-543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685.200012pt;width:54.36pt;height:17.7595pt;mso-position-horizontal-relative:page;mso-position-vertical-relative:page;z-index:-5430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685.200012pt;width:60.48pt;height:17.7595pt;mso-position-horizontal-relative:page;mso-position-vertical-relative:page;z-index:-5429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685.200012pt;width:49.68pt;height:17.7595pt;mso-position-horizontal-relative:page;mso-position-vertical-relative:page;z-index:-5428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02.959473pt;width:160.2pt;height:17.64pt;mso-position-horizontal-relative:page;mso-position-vertical-relative:page;z-index:-542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uct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02.959473pt;width:54.36pt;height:17.64pt;mso-position-horizontal-relative:page;mso-position-vertical-relative:page;z-index:-5426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02.959473pt;width:60.48pt;height:17.64pt;mso-position-horizontal-relative:page;mso-position-vertical-relative:page;z-index:-542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02.959473pt;width:49.68pt;height:17.64pt;mso-position-horizontal-relative:page;mso-position-vertical-relative:page;z-index:-5424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pt;margin-top:720.599487pt;width:160.2pt;height:29.88pt;mso-position-horizontal-relative:page;mso-position-vertical-relative:page;z-index:-5423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nific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3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4.200012pt;margin-top:720.599487pt;width:54.36pt;height:29.88pt;mso-position-horizontal-relative:page;mso-position-vertical-relative:page;z-index:-5422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aj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559998pt;margin-top:720.599487pt;width:60.48pt;height:29.88pt;mso-position-horizontal-relative:page;mso-position-vertical-relative:page;z-index:-5421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kel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40009pt;margin-top:720.599487pt;width:49.68pt;height:29.88pt;mso-position-horizontal-relative:page;mso-position-vertical-relative:page;z-index:-5420" type="#_x0000_t202" filled="f" stroked="f">
            <v:textbox inset="0,0,0,0">
              <w:txbxContent>
                <w:p>
                  <w:pPr>
                    <w:spacing w:before="6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41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41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220" w:right="12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417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416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415" type="#_x0000_t75">
            <v:imagedata r:id="rId3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41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5.069984pt;width:9.115977pt;height:16.04pt;mso-position-horizontal-relative:page;mso-position-vertical-relative:page;z-index:-541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85.069984pt;width:230.098673pt;height:16.04pt;mso-position-horizontal-relative:page;mso-position-vertical-relative:page;z-index:-541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Obj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3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21.999985pt;width:451.716514pt;height:28.39664pt;mso-position-horizontal-relative:page;mso-position-vertical-relative:page;z-index:-541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95201pt;margin-top:155.653809pt;width:7.08944pt;height:93.22352pt;mso-position-horizontal-relative:page;mso-position-vertical-relative:page;z-index:-5410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1442pt;margin-top:156.433746pt;width:410.551909pt;height:203.63456pt;mso-position-horizontal-relative:page;mso-position-vertical-relative:page;z-index:-540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50" w:after="0" w:line="287" w:lineRule="auto"/>
                    <w:ind w:left="20" w:right="255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frastr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74" w:lineRule="auto"/>
                    <w:ind w:left="20" w:right="451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14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53" w:after="0" w:line="274" w:lineRule="auto"/>
                    <w:ind w:left="20" w:right="69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14" w:after="0" w:line="274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sal.</w:t>
                  </w:r>
                </w:p>
                <w:p>
                  <w:pPr>
                    <w:spacing w:before="14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06241pt;margin-top:267.279266pt;width:7.0784pt;height:29.12528pt;mso-position-horizontal-relative:page;mso-position-vertical-relative:page;z-index:-5408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7281pt;margin-top:314.806458pt;width:7.0784pt;height:13.04pt;mso-position-horizontal-relative:page;mso-position-vertical-relative:page;z-index:-5407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7281pt;margin-top:346.248383pt;width:7.0784pt;height:13.04pt;mso-position-horizontal-relative:page;mso-position-vertical-relative:page;z-index:-5406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2079pt;margin-top:374.506866pt;width:448.728728pt;height:59.3528pt;mso-position-horizontal-relative:page;mso-position-vertical-relative:page;z-index:-540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tified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7281pt;margin-top:438.995422pt;width:7.0784pt;height:13.04pt;mso-position-horizontal-relative:page;mso-position-vertical-relative:page;z-index:-540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23521pt;margin-top:439.77533pt;width:410.817387pt;height:92.00912pt;mso-position-horizontal-relative:page;mso-position-vertical-relative:page;z-index:-540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10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aki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r-t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7281pt;margin-top:485.915405pt;width:7.0784pt;height:45.08912pt;mso-position-horizontal-relative:page;mso-position-vertical-relative:page;z-index:-5402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2079pt;margin-top:546.223022pt;width:440.317087pt;height:74.95232pt;mso-position-horizontal-relative:page;mso-position-vertical-relative:page;z-index:-54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636.229980pt;width:9.115977pt;height:16.04pt;mso-position-horizontal-relative:page;mso-position-vertical-relative:page;z-index:-540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636.229980pt;width:147.940652pt;height:16.04pt;mso-position-horizontal-relative:page;mso-position-vertical-relative:page;z-index:-539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Imp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673.159973pt;width:16.053102pt;height:13.04pt;mso-position-horizontal-relative:page;mso-position-vertical-relative:page;z-index:-53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673.159973pt;width:138.276943pt;height:13.04pt;mso-position-horizontal-relative:page;mso-position-vertical-relative:page;z-index:-53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Mana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698.474731pt;width:427.88099pt;height:59.3528pt;mso-position-horizontal-relative:page;mso-position-vertical-relative:page;z-index:-53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5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06241pt;margin-top:763.084717pt;width:7.0784pt;height:13.04pt;mso-position-horizontal-relative:page;mso-position-vertical-relative:page;z-index:-5395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12482pt;margin-top:763.864624pt;width:246.034544pt;height:13.04pt;mso-position-horizontal-relative:page;mso-position-vertical-relative:page;z-index:-53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’s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39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39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39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3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3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388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387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386" type="#_x0000_t75">
            <v:imagedata r:id="rId4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38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84.140053pt;width:7.0784pt;height:13.04pt;mso-position-horizontal-relative:page;mso-position-vertical-relative:page;z-index:-538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84.919983pt;width:417.420154pt;height:138.32192pt;mso-position-horizontal-relative:page;mso-position-vertical-relative:page;z-index:-538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tificati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ts;</w:t>
                  </w:r>
                </w:p>
                <w:p>
                  <w:pPr>
                    <w:spacing w:before="53" w:after="0" w:line="275" w:lineRule="auto"/>
                    <w:ind w:left="20" w:right="166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13" w:after="0" w:line="240" w:lineRule="auto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facilitat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</w:p>
                <w:p>
                  <w:pPr>
                    <w:spacing w:before="38" w:after="0" w:line="276" w:lineRule="auto"/>
                    <w:ind w:left="21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104pt;margin-top:115.581978pt;width:7.08944pt;height:29.12528pt;mso-position-horizontal-relative:page;mso-position-vertical-relative:page;z-index:-5382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33119pt;margin-top:178.58725pt;width:7.0784pt;height:13.04pt;mso-position-horizontal-relative:page;mso-position-vertical-relative:page;z-index:-5381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6878pt;margin-top:237.680466pt;width:450.347211pt;height:74.830880pt;mso-position-horizontal-relative:page;mso-position-vertical-relative:page;z-index:-53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afe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strali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stralian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Occupa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fety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anag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tems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danc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for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ZS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vi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anag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danc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for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04799pt;margin-top:324.786072pt;width:447.633399pt;height:59.47424pt;mso-position-horizontal-relative:page;mso-position-vertical-relative:page;z-index:-537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04799pt;margin-top:396.656464pt;width:16.053102pt;height:13.04pt;mso-position-horizontal-relative:page;mso-position-vertical-relative:page;z-index:-537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8162pt;margin-top:396.656464pt;width:256.890713pt;height:13.04pt;mso-position-horizontal-relative:page;mso-position-vertical-relative:page;z-index:-53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ope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04799pt;margin-top:421.971191pt;width:446.36126pt;height:44.11760pt;mso-position-horizontal-relative:page;mso-position-vertical-relative:page;z-index:-53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taken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04799pt;margin-top:478.484955pt;width:77.520459pt;height:13.04pt;mso-position-horizontal-relative:page;mso-position-vertical-relative:page;z-index:-53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1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3759pt;margin-top:503.921112pt;width:104.196464pt;height:13.04pt;mso-position-horizontal-relative:page;mso-position-vertical-relative:page;z-index:-53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1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Whe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77921pt;margin-top:529.063110pt;width:7.0784pt;height:29.00384pt;mso-position-horizontal-relative:page;mso-position-vertical-relative:page;z-index:-5373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973122pt;margin-top:529.843018pt;width:367.971134pt;height:60.5672pt;mso-position-horizontal-relative:page;mso-position-vertical-relative:page;z-index:-53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1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66881pt;margin-top:576.590271pt;width:7.0784pt;height:13.04pt;mso-position-horizontal-relative:page;mso-position-vertical-relative:page;z-index:-5371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1680pt;margin-top:604.848755pt;width:94.845583pt;height:13.04pt;mso-position-horizontal-relative:page;mso-position-vertical-relative:page;z-index:-53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2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Whe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55841pt;margin-top:629.990784pt;width:7.0784pt;height:13.04pt;mso-position-horizontal-relative:page;mso-position-vertical-relative:page;z-index:-5369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962082pt;margin-top:630.770691pt;width:412.621651pt;height:43.87472pt;mso-position-horizontal-relative:page;mso-position-vertical-relative:page;z-index:-536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4" w:lineRule="auto"/>
                    <w:ind w:left="20" w:right="514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6064pt;margin-top:683.210693pt;width:99.551858pt;height:13.04pt;mso-position-horizontal-relative:page;mso-position-vertical-relative:page;z-index:-536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3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44801pt;margin-top:708.352722pt;width:7.0784pt;height:29.12528pt;mso-position-horizontal-relative:page;mso-position-vertical-relative:page;z-index:-5366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951042pt;margin-top:709.132629pt;width:405.561818pt;height:75.92384pt;mso-position-horizontal-relative:page;mso-position-vertical-relative:page;z-index:-536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ff-li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tracks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74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k.</w:t>
                  </w:r>
                </w:p>
                <w:p>
                  <w:pPr>
                    <w:spacing w:before="14" w:after="0" w:line="274" w:lineRule="auto"/>
                    <w:ind w:left="20" w:right="40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existi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55841pt;margin-top:755.879883pt;width:7.0784pt;height:13.04pt;mso-position-horizontal-relative:page;mso-position-vertical-relative:page;z-index:-536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36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36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36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36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35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358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357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356" type="#_x0000_t75">
            <v:imagedata r:id="rId4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35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84.140053pt;width:7.0784pt;height:13.04pt;mso-position-horizontal-relative:page;mso-position-vertical-relative:page;z-index:-535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84.919983pt;width:288.790967pt;height:13.04pt;mso-position-horizontal-relative:page;mso-position-vertical-relative:page;z-index:-535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04799pt;margin-top:112.398544pt;width:78.785617pt;height:13.04pt;mso-position-horizontal-relative:page;mso-position-vertical-relative:page;z-index:-535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4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137.540527pt;width:7.08944pt;height:61.1744pt;mso-position-horizontal-relative:page;mso-position-vertical-relative:page;z-index:-5351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138.320465pt;width:377.375931pt;height:61.1744pt;mso-position-horizontal-relative:page;mso-position-vertical-relative:page;z-index:-535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rfac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15839pt;margin-top:214.054855pt;width:82.146866pt;height:13.04pt;mso-position-horizontal-relative:page;mso-position-vertical-relative:page;z-index:-53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5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239.196854pt;width:7.0784pt;height:13.04pt;mso-position-horizontal-relative:page;mso-position-vertical-relative:page;z-index:-5348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239.976776pt;width:409.04912pt;height:28.39664pt;mso-position-horizontal-relative:page;mso-position-vertical-relative:page;z-index:-53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15839pt;margin-top:276.93869pt;width:112.340748pt;height:13.04pt;mso-position-horizontal-relative:page;mso-position-vertical-relative:page;z-index:-53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6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302.080688pt;width:7.08944pt;height:29.12528pt;mso-position-horizontal-relative:page;mso-position-vertical-relative:page;z-index:-5345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302.860626pt;width:406.79391pt;height:76.53104pt;mso-position-horizontal-relative:page;mso-position-vertical-relative:page;z-index:-534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74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14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104pt;margin-top:349.60788pt;width:7.0784pt;height:29.00384pt;mso-position-horizontal-relative:page;mso-position-vertical-relative:page;z-index:-5343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15839pt;margin-top:393.95166pt;width:121.667176pt;height:13.04pt;mso-position-horizontal-relative:page;mso-position-vertical-relative:page;z-index:-53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860" w:val="left"/>
                    </w:tabs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7</w:t>
                    <w:tab/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419.093658pt;width:7.08944pt;height:45.08912pt;mso-position-horizontal-relative:page;mso-position-vertical-relative:page;z-index:-5341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419.873596pt;width:408.729516pt;height:108.58016pt;mso-position-horizontal-relative:page;mso-position-vertical-relative:page;z-index:-534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h.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filled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3" w:after="0" w:line="276" w:lineRule="auto"/>
                    <w:ind w:left="20" w:right="449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9" w:after="0" w:line="287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rface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104pt;margin-top:482.584686pt;width:7.08944pt;height:45.08912pt;mso-position-horizontal-relative:page;mso-position-vertical-relative:page;z-index:-5339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15839pt;margin-top:543.013733pt;width:24.575982pt;height:13.04pt;mso-position-horizontal-relative:page;mso-position-vertical-relative:page;z-index:-533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8162pt;margin-top:543.013733pt;width:83.636621pt;height:13.04pt;mso-position-horizontal-relative:page;mso-position-vertical-relative:page;z-index:-533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568.155762pt;width:7.08944pt;height:29.12528pt;mso-position-horizontal-relative:page;mso-position-vertical-relative:page;z-index:-5336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568.935669pt;width:405.303283pt;height:107.97296pt;mso-position-horizontal-relative:page;mso-position-vertical-relative:page;z-index:-533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74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ugh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reas.</w:t>
                  </w:r>
                </w:p>
                <w:p>
                  <w:pPr>
                    <w:spacing w:before="14" w:after="0" w:line="285" w:lineRule="auto"/>
                    <w:ind w:left="20" w:right="1908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2" w:after="0" w:line="274" w:lineRule="auto"/>
                    <w:ind w:left="20" w:right="16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1104pt;margin-top:615.682922pt;width:7.08944pt;height:45.08912pt;mso-position-horizontal-relative:page;mso-position-vertical-relative:page;z-index:-533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6878pt;margin-top:691.468628pt;width:24.575982pt;height:13.04pt;mso-position-horizontal-relative:page;mso-position-vertical-relative:page;z-index:-533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19202pt;margin-top:691.468628pt;width:103.387829pt;height:13.04pt;mso-position-horizontal-relative:page;mso-position-vertical-relative:page;z-index:-533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22079pt;margin-top:716.610596pt;width:7.10048pt;height:61.1744pt;mso-position-horizontal-relative:page;mso-position-vertical-relative:page;z-index:-5331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2832pt;margin-top:717.390564pt;width:326.227607pt;height:61.1744pt;mso-position-horizontal-relative:page;mso-position-vertical-relative:page;z-index:-533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Up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ackfilled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life.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85" w:lineRule="auto"/>
                    <w:ind w:left="20" w:right="797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clear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32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32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327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24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32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32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324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323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322" type="#_x0000_t75">
            <v:imagedata r:id="rId4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32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84.140053pt;width:7.0784pt;height:13.04pt;mso-position-horizontal-relative:page;mso-position-vertical-relative:page;z-index:-5320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84.919983pt;width:395.284968pt;height:28.39664pt;mso-position-horizontal-relative:page;mso-position-vertical-relative:page;z-index:-531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04799pt;margin-top:127.876625pt;width:24.575982pt;height:13.04pt;mso-position-horizontal-relative:page;mso-position-vertical-relative:page;z-index:-53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122pt;margin-top:127.876625pt;width:43.583499pt;height:13.04pt;mso-position-horizontal-relative:page;mso-position-vertical-relative:page;z-index:-53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153.018616pt;width:7.11152pt;height:109.18736pt;mso-position-horizontal-relative:page;mso-position-vertical-relative:page;z-index:-5316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153.798538pt;width:415.320401pt;height:109.18736pt;mso-position-horizontal-relative:page;mso-position-vertical-relative:page;z-index:-53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50" w:after="0" w:line="287" w:lineRule="auto"/>
                    <w:ind w:left="20" w:right="66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320" w:lineRule="atLeast"/>
                    <w:ind w:left="21" w:right="2427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sal.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37918pt;margin-top:277.545898pt;width:24.575982pt;height:13.04pt;mso-position-horizontal-relative:page;mso-position-vertical-relative:page;z-index:-53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30241pt;margin-top:277.545898pt;width:119.657898pt;height:13.04pt;mso-position-horizontal-relative:page;mso-position-vertical-relative:page;z-index:-531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andho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22079pt;margin-top:302.687897pt;width:7.0784pt;height:13.04pt;mso-position-horizontal-relative:page;mso-position-vertical-relative:page;z-index:-5312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2832pt;margin-top:303.467834pt;width:388.735526pt;height:124.66544pt;mso-position-horizontal-relative:page;mso-position-vertical-relative:page;z-index:-531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85" w:lineRule="auto"/>
                    <w:ind w:left="20" w:right="2839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2" w:after="0" w:line="285" w:lineRule="auto"/>
                    <w:ind w:left="20" w:right="37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</w:p>
                <w:p>
                  <w:pPr>
                    <w:spacing w:before="1" w:after="0" w:line="320" w:lineRule="atLeast"/>
                    <w:ind w:left="21" w:right="948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Waste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22079pt;margin-top:334.129822pt;width:7.11152pt;height:93.22352pt;mso-position-horizontal-relative:page;mso-position-vertical-relative:page;z-index:-5310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59998pt;margin-top:442.693268pt;width:24.575982pt;height:13.04pt;mso-position-horizontal-relative:page;mso-position-vertical-relative:page;z-index:-530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52321pt;margin-top:442.693268pt;width:115.937418pt;height:13.04pt;mso-position-horizontal-relative:page;mso-position-vertical-relative:page;z-index:-530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55199pt;margin-top:467.835266pt;width:7.08944pt;height:77.13824pt;mso-position-horizontal-relative:page;mso-position-vertical-relative:page;z-index:-5307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6144pt;margin-top:468.615173pt;width:397.512883pt;height:77.13824pt;mso-position-horizontal-relative:page;mso-position-vertical-relative:page;z-index:-530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xisti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3" w:after="0" w:line="285" w:lineRule="auto"/>
                    <w:ind w:left="20" w:right="149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2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59998pt;margin-top:560.191956pt;width:24.575982pt;height:13.04pt;mso-position-horizontal-relative:page;mso-position-vertical-relative:page;z-index:-530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52321pt;margin-top:560.191956pt;width:84.158862pt;height:13.04pt;mso-position-horizontal-relative:page;mso-position-vertical-relative:page;z-index:-530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44159pt;margin-top:585.455444pt;width:7.08944pt;height:61.05296pt;mso-position-horizontal-relative:page;mso-position-vertical-relative:page;z-index:-5303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504pt;margin-top:586.235352pt;width:387.753532pt;height:61.05296pt;mso-position-horizontal-relative:page;mso-position-vertical-relative:page;z-index:-530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jac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87" w:lineRule="auto"/>
                    <w:ind w:left="20" w:right="727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rk.</w:t>
                  </w:r>
                </w:p>
                <w:p>
                  <w:pPr>
                    <w:spacing w:before="0" w:after="0" w:line="266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ja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48958pt;margin-top:661.848328pt;width:24.575982pt;height:13.04pt;mso-position-horizontal-relative:page;mso-position-vertical-relative:page;z-index:-53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41281pt;margin-top:661.848328pt;width:153.494676pt;height:13.04pt;mso-position-horizontal-relative:page;mso-position-vertical-relative:page;z-index:-530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33119pt;margin-top:686.990295pt;width:7.0784pt;height:13.04pt;mso-position-horizontal-relative:page;mso-position-vertical-relative:page;z-index:-5299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3936pt;margin-top:687.770203pt;width:416.390215pt;height:75.92384pt;mso-position-horizontal-relative:page;mso-position-vertical-relative:page;z-index:-52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53" w:after="0" w:line="274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33119pt;margin-top:718.43219pt;width:7.08944pt;height:29.12528pt;mso-position-horizontal-relative:page;mso-position-vertical-relative:page;z-index:-5297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29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29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29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25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29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29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291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290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289" type="#_x0000_t75">
            <v:imagedata r:id="rId4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28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4.43998pt;width:16.053102pt;height:13.04pt;mso-position-horizontal-relative:page;mso-position-vertical-relative:page;z-index:-528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03363pt;margin-top:84.43998pt;width:89.008918pt;height:13.04pt;mso-position-horizontal-relative:page;mso-position-vertical-relative:page;z-index:-528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ha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109.7547pt;width:424.005169pt;height:28.51808pt;mso-position-horizontal-relative:page;mso-position-vertical-relative:page;z-index:-528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sics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06241pt;margin-top:143.408539pt;width:7.1336pt;height:125.27264pt;mso-position-horizontal-relative:page;mso-position-vertical-relative:page;z-index:-5284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12482pt;margin-top:144.188461pt;width:336.339679pt;height:125.27264pt;mso-position-horizontal-relative:page;mso-position-vertical-relative:page;z-index:-528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85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2" w:after="0" w:line="285" w:lineRule="auto"/>
                    <w:ind w:left="20" w:right="437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staff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2" w:after="0" w:line="287" w:lineRule="auto"/>
                    <w:ind w:left="21" w:right="340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66" w:lineRule="exact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66238pt;margin-top:284.021118pt;width:16.053102pt;height:13.04pt;mso-position-horizontal-relative:page;mso-position-vertical-relative:page;z-index:-528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69601pt;margin-top:284.021118pt;width:105.059742pt;height:13.04pt;mso-position-horizontal-relative:page;mso-position-vertical-relative:page;z-index:-528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55199pt;margin-top:309.335815pt;width:427.55216pt;height:28.51808pt;mso-position-horizontal-relative:page;mso-position-vertical-relative:page;z-index:-52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55199pt;margin-top:350.128632pt;width:227.520473pt;height:13.04pt;mso-position-horizontal-relative:page;mso-position-vertical-relative:page;z-index:-527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6144pt;margin-top:368.425812pt;width:7.08944pt;height:45.08912pt;mso-position-horizontal-relative:page;mso-position-vertical-relative:page;z-index:-5278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6768pt;margin-top:369.20575pt;width:246.077202pt;height:45.08912pt;mso-position-horizontal-relative:page;mso-position-vertical-relative:page;z-index:-52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</w:p>
                <w:p>
                  <w:pPr>
                    <w:spacing w:before="50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66238pt;margin-top:428.854858pt;width:16.053102pt;height:13.04pt;mso-position-horizontal-relative:page;mso-position-vertical-relative:page;z-index:-52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69601pt;margin-top:428.854858pt;width:53.653317pt;height:13.04pt;mso-position-horizontal-relative:page;mso-position-vertical-relative:page;z-index:-52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Mon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66238pt;margin-top:454.169586pt;width:452.051784pt;height:74.95232pt;mso-position-horizontal-relative:page;mso-position-vertical-relative:page;z-index:-52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ssary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66238pt;margin-top:541.396606pt;width:202.923352pt;height:13.04pt;mso-position-horizontal-relative:page;mso-position-vertical-relative:page;z-index:-52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72479pt;margin-top:559.572388pt;width:7.10048pt;height:77.13824pt;mso-position-horizontal-relative:page;mso-position-vertical-relative:page;z-index:-5272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7872pt;margin-top:560.352295pt;width:414.114293pt;height:108.7016pt;mso-position-horizontal-relative:page;mso-position-vertical-relative:page;z-index:-52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50" w:after="0" w:line="287" w:lineRule="auto"/>
                    <w:ind w:left="20" w:right="346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</w:p>
                <w:p>
                  <w:pPr>
                    <w:spacing w:before="0" w:after="0" w:line="266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ecks,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94559pt;margin-top:655.233948pt;width:7.0784pt;height:13.04pt;mso-position-horizontal-relative:page;mso-position-vertical-relative:page;z-index:-5270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99358pt;margin-top:683.371033pt;width:287.798864pt;height:13.04pt;mso-position-horizontal-relative:page;mso-position-vertical-relative:page;z-index:-52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105598pt;margin-top:701.668213pt;width:7.12256pt;height:77.13824pt;mso-position-horizontal-relative:page;mso-position-vertical-relative:page;z-index:-5268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111839pt;margin-top:702.44812pt;width:251.615663pt;height:77.13824pt;mso-position-horizontal-relative:page;mso-position-vertical-relative:page;z-index:-526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waste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5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1" w:after="0" w:line="320" w:lineRule="atLeast"/>
                    <w:ind w:left="21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-c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266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26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26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2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26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261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260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259" type="#_x0000_t75">
            <v:imagedata r:id="rId4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25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pt;margin-top:84.140053pt;width:7.08944pt;height:45.08912pt;mso-position-horizontal-relative:page;mso-position-vertical-relative:page;z-index:-5257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06241pt;margin-top:84.919983pt;width:151.078pt;height:45.08912pt;mso-position-horizontal-relative:page;mso-position-vertical-relative:page;z-index:-525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2" w:after="0" w:line="322" w:lineRule="exact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15839pt;margin-top:144.569107pt;width:16.053102pt;height:13.04pt;mso-position-horizontal-relative:page;mso-position-vertical-relative:page;z-index:-525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19202pt;margin-top:144.569107pt;width:31.498062pt;height:13.04pt;mso-position-horizontal-relative:page;mso-position-vertical-relative:page;z-index:-525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2719pt;margin-top:169.88382pt;width:442.358662pt;height:59.47424pt;mso-position-horizontal-relative:page;mso-position-vertical-relative:page;z-index:-525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7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tailed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anag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ystem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Aud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sses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Aud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itor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2719pt;margin-top:241.632782pt;width:448.186473pt;height:28.51808pt;mso-position-horizontal-relative:page;mso-position-vertical-relative:page;z-index:-525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sses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2719pt;margin-top:282.425598pt;width:450.1648pt;height:44.11760pt;mso-position-horizontal-relative:page;mso-position-vertical-relative:page;z-index:-52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ffice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2719pt;margin-top:338.939331pt;width:16.053102pt;height:13.04pt;mso-position-horizontal-relative:page;mso-position-vertical-relative:page;z-index:-525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86082pt;margin-top:338.939331pt;width:160.450697pt;height:13.04pt;mso-position-horizontal-relative:page;mso-position-vertical-relative:page;z-index:-52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Mana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71680pt;margin-top:364.254059pt;width:452.395615pt;height:74.830880pt;mso-position-horizontal-relative:page;mso-position-vertical-relative:page;z-index:-524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-Co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fo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anc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vesti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ga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tio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tive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ve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ifica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n-c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).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2719pt;margin-top:451.35965pt;width:439.886507pt;height:59.59568pt;mso-position-horizontal-relative:page;mso-position-vertical-relative:page;z-index:-52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7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3759pt;margin-top:523.230042pt;width:436.613116pt;height:43.99616pt;mso-position-horizontal-relative:page;mso-position-vertical-relative:page;z-index:-52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iew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3759pt;margin-top:579.500916pt;width:439.347793pt;height:28.63952pt;mso-position-horizontal-relative:page;mso-position-vertical-relative:page;z-index:-52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ole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for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ole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qu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3759pt;margin-top:620.536621pt;width:16.053102pt;height:13.04pt;mso-position-horizontal-relative:page;mso-position-vertical-relative:page;z-index:-524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.8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122pt;margin-top:620.536621pt;width:120.962863pt;height:13.04pt;mso-position-horizontal-relative:page;mso-position-vertical-relative:page;z-index:-524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pon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93759pt;margin-top:645.851318pt;width:449.512588pt;height:136.62176pt;mso-position-horizontal-relative:page;mso-position-vertical-relative:page;z-index:-52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rills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iliar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ffect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wed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arisi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facil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strict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241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24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23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27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23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23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236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235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234" type="#_x0000_t75">
            <v:imagedata r:id="rId45" o:title=""/>
          </v:shape>
        </w:pict>
      </w:r>
      <w:r>
        <w:rPr/>
        <w:pict>
          <v:group style="position:absolute;margin-left:66.069504pt;margin-top:584.829956pt;width:463.181pt;height:198.58pt;mso-position-horizontal-relative:page;mso-position-vertical-relative:page;z-index:-5233" coordorigin="1321,11697" coordsize="9264,3972">
            <v:group style="position:absolute;left:1327;top:11702;width:9252;height:2" coordorigin="1327,11702" coordsize="9252,2">
              <v:shape style="position:absolute;left:1327;top:11702;width:9252;height:2" coordorigin="1327,11702" coordsize="9252,0" path="m1327,11702l10579,11702e" filled="f" stroked="t" strokeweight=".580pt" strokecolor="#000000">
                <v:path arrowok="t"/>
              </v:shape>
            </v:group>
            <v:group style="position:absolute;left:1332;top:11707;width:2;height:3950" coordorigin="1332,11707" coordsize="2,3950">
              <v:shape style="position:absolute;left:1332;top:11707;width:2;height:3950" coordorigin="1332,11707" coordsize="0,3950" path="m1332,11707l1332,15658e" filled="f" stroked="t" strokeweight=".581pt" strokecolor="#000000">
                <v:path arrowok="t"/>
              </v:shape>
            </v:group>
            <v:group style="position:absolute;left:6259;top:11707;width:2;height:3950" coordorigin="6259,11707" coordsize="2,3950">
              <v:shape style="position:absolute;left:6259;top:11707;width:2;height:3950" coordorigin="6259,11707" coordsize="0,3950" path="m6259,11707l6259,15658e" filled="f" stroked="t" strokeweight=".580pt" strokecolor="#000000">
                <v:path arrowok="t"/>
              </v:shape>
            </v:group>
            <v:group style="position:absolute;left:10574;top:11707;width:2;height:3950" coordorigin="10574,11707" coordsize="2,3950">
              <v:shape style="position:absolute;left:10574;top:11707;width:2;height:3950" coordorigin="10574,11707" coordsize="0,3950" path="m10574,11707l10574,15658e" filled="f" stroked="t" strokeweight=".580pt" strokecolor="#000000">
                <v:path arrowok="t"/>
              </v:shape>
            </v:group>
            <v:group style="position:absolute;left:1327;top:12178;width:9252;height:2" coordorigin="1327,12178" coordsize="9252,2">
              <v:shape style="position:absolute;left:1327;top:12178;width:9252;height:2" coordorigin="1327,12178" coordsize="9252,0" path="m1327,12178l10579,12178e" filled="f" stroked="t" strokeweight=".580pt" strokecolor="#000000">
                <v:path arrowok="t"/>
              </v:shape>
            </v:group>
            <v:group style="position:absolute;left:1327;top:13711;width:9252;height:2" coordorigin="1327,13711" coordsize="9252,2">
              <v:shape style="position:absolute;left:1327;top:13711;width:9252;height:2" coordorigin="1327,13711" coordsize="9252,0" path="m1327,13711l10579,13711e" filled="f" stroked="t" strokeweight=".580pt" strokecolor="#000000">
                <v:path arrowok="t"/>
              </v:shape>
            </v:group>
            <v:group style="position:absolute;left:1327;top:14369;width:9252;height:2" coordorigin="1327,14369" coordsize="9252,2">
              <v:shape style="position:absolute;left:1327;top:14369;width:9252;height:2" coordorigin="1327,14369" coordsize="9252,0" path="m1327,14369l10579,14369e" filled="f" stroked="t" strokeweight=".581pt" strokecolor="#000000">
                <v:path arrowok="t"/>
              </v:shape>
            </v:group>
            <v:group style="position:absolute;left:1327;top:15662;width:9252;height:2" coordorigin="1327,15662" coordsize="9252,2">
              <v:shape style="position:absolute;left:1327;top:15662;width:9252;height:2" coordorigin="1327,15662" coordsize="9252,0" path="m1327,15662l10579,15662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232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85.069984pt;width:9.115977pt;height:16.04pt;mso-position-horizontal-relative:page;mso-position-vertical-relative:page;z-index:-523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85.069984pt;width:59.523583pt;height:16.04pt;mso-position-horizontal-relative:page;mso-position-vertical-relative:page;z-index:-523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Rep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121.999985pt;width:437.631691pt;height:43.87472pt;mso-position-horizontal-relative:page;mso-position-vertical-relative:page;z-index:-522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84161pt;margin-top:171.131897pt;width:7.11152pt;height:125.27264pt;mso-position-horizontal-relative:page;mso-position-vertical-relative:page;z-index:-5228" type="#_x0000_t202" filled="f" stroked="f">
            <v:textbox inset="0,0,0,0">
              <w:txbxContent>
                <w:p>
                  <w:pPr>
                    <w:spacing w:before="0" w:after="0" w:line="249" w:lineRule="exact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6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68" w:after="0" w:line="240" w:lineRule="auto"/>
                    <w:ind w:left="21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990402pt;margin-top:171.911819pt;width:378.126651pt;height:125.27264pt;mso-position-horizontal-relative:page;mso-position-vertical-relative:page;z-index:-522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87" w:lineRule="auto"/>
                    <w:ind w:left="20" w:right="42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</w:p>
                <w:p>
                  <w:pPr>
                    <w:spacing w:before="0" w:after="0" w:line="266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rity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3" w:after="0" w:line="285" w:lineRule="auto"/>
                    <w:ind w:left="21" w:right="3518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40" w:lineRule="auto"/>
                    <w:ind w:left="2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liais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53" w:after="0" w:line="240" w:lineRule="auto"/>
                    <w:ind w:left="21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tificat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12.22998pt;width:9.115977pt;height:16.04pt;mso-position-horizontal-relative:page;mso-position-vertical-relative:page;z-index:-522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312.22998pt;width:76.097804pt;height:16.04pt;mso-position-horizontal-relative:page;mso-position-vertical-relative:page;z-index:-5225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Con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49.159973pt;width:447.553576pt;height:59.47424pt;mso-position-horizontal-relative:page;mso-position-vertical-relative:page;z-index:-522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i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Comm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i/>
                      <w:position w:val="1"/>
                    </w:rPr>
                    <w:t>ca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i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i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20.908936pt;width:445.701396pt;height:43.99616pt;mso-position-horizontal-relative:page;mso-position-vertical-relative:page;z-index:-522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(i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facilitate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77.17981pt;width:445.075328pt;height:74.95232pt;mso-position-horizontal-relative:page;mso-position-vertical-relative:page;z-index:-522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6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lists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564.406860pt;width:196.343984pt;height:13.04pt;mso-position-horizontal-relative:page;mso-position-vertical-relative:page;z-index:-522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4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eho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lde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220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219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218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28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585.119995pt;width:246.3595pt;height:23.76pt;mso-position-horizontal-relative:page;mso-position-vertical-relative:page;z-index:-5217" type="#_x0000_t202" filled="f" stroked="f">
            <v:textbox inset="0,0,0,0">
              <w:txbxContent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1686" w:right="1668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ant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ak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585.119995pt;width:215.76pt;height:23.76pt;mso-position-horizontal-relative:page;mso-position-vertical-relative:page;z-index:-5216" type="#_x0000_t202" filled="f" stroked="f">
            <v:textbox inset="0,0,0,0">
              <w:txbxContent>
                <w:p>
                  <w:pPr>
                    <w:spacing w:before="4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1404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ak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b/>
                      <w:bCs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608.880005pt;width:246.3595pt;height:76.680pt;mso-position-horizontal-relative:page;mso-position-vertical-relative:page;z-index:-5215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Gov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608.880005pt;width:215.76pt;height:76.680pt;mso-position-horizontal-relative:page;mso-position-vertical-relative:page;z-index:-5214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Minis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fo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ansp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685.559998pt;width:246.3595pt;height:32.8795pt;mso-position-horizontal-relative:page;mso-position-vertical-relative:page;z-index:-5213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685.559998pt;width:215.76pt;height:32.8795pt;mso-position-horizontal-relative:page;mso-position-vertical-relative:page;z-index:-5212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718.439453pt;width:246.3595pt;height:64.6805pt;mso-position-horizontal-relative:page;mso-position-vertical-relative:page;z-index:-521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718.439453pt;width:215.76pt;height:64.6805pt;mso-position-horizontal-relative:page;mso-position-vertical-relative:page;z-index:-5210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kl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Rope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hir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</w:p>
                <w:p>
                  <w:pPr>
                    <w:spacing w:before="97" w:after="0" w:line="240" w:lineRule="auto"/>
                    <w:ind w:left="468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lliot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2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20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220" w:right="12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70.559998pt;margin-top:72.959984pt;width:454.2pt;height:.1pt;mso-position-horizontal-relative:page;mso-position-vertical-relative:page;z-index:-5207" coordorigin="1411,1459" coordsize="9084,2">
            <v:shape style="position:absolute;left:1411;top:1459;width:9084;height:2" coordorigin="1411,1459" coordsize="9084,0" path="m1411,1459l10495,1459e" filled="f" stroked="t" strokeweight=".82pt" strokecolor="#000000">
              <v:path arrowok="t"/>
            </v:shape>
          </v:group>
          <w10:wrap type="none"/>
        </w:pict>
      </w:r>
      <w:r>
        <w:rPr/>
        <w:pict>
          <v:group style="position:absolute;margin-left:70.559998pt;margin-top:790.919983pt;width:490.68pt;height:.1pt;mso-position-horizontal-relative:page;mso-position-vertical-relative:page;z-index:-5206" coordorigin="1411,15818" coordsize="9814,2">
            <v:shape style="position:absolute;left:1411;top:15818;width:9814;height:2" coordorigin="1411,15818" coordsize="9814,0" path="m1411,15818l11225,1581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73.679596pt;margin-top:35.399902pt;width:68.248404pt;height:31.647081pt;mso-position-horizontal-relative:page;mso-position-vertical-relative:page;z-index:-5205" type="#_x0000_t75">
            <v:imagedata r:id="rId46" o:title=""/>
          </v:shape>
        </w:pict>
      </w:r>
      <w:r>
        <w:rPr/>
        <w:pict>
          <v:group style="position:absolute;margin-left:66.069504pt;margin-top:83.22998pt;width:463.181pt;height:150.34pt;mso-position-horizontal-relative:page;mso-position-vertical-relative:page;z-index:-5204" coordorigin="1321,1665" coordsize="9264,3007">
            <v:group style="position:absolute;left:1327;top:1670;width:9252;height:2" coordorigin="1327,1670" coordsize="9252,2">
              <v:shape style="position:absolute;left:1327;top:1670;width:9252;height:2" coordorigin="1327,1670" coordsize="9252,0" path="m1327,1670l10579,1670e" filled="f" stroked="t" strokeweight=".580pt" strokecolor="#000000">
                <v:path arrowok="t"/>
              </v:shape>
            </v:group>
            <v:group style="position:absolute;left:1332;top:1675;width:2;height:2986" coordorigin="1332,1675" coordsize="2,2986">
              <v:shape style="position:absolute;left:1332;top:1675;width:2;height:2986" coordorigin="1332,1675" coordsize="0,2986" path="m1332,1675l1332,4661e" filled="f" stroked="t" strokeweight=".581pt" strokecolor="#000000">
                <v:path arrowok="t"/>
              </v:shape>
            </v:group>
            <v:group style="position:absolute;left:6259;top:1675;width:2;height:2986" coordorigin="6259,1675" coordsize="2,2986">
              <v:shape style="position:absolute;left:6259;top:1675;width:2;height:2986" coordorigin="6259,1675" coordsize="0,2986" path="m6259,1675l6259,4661e" filled="f" stroked="t" strokeweight=".580pt" strokecolor="#000000">
                <v:path arrowok="t"/>
              </v:shape>
            </v:group>
            <v:group style="position:absolute;left:10574;top:1675;width:2;height:2986" coordorigin="10574,1675" coordsize="2,2986">
              <v:shape style="position:absolute;left:10574;top:1675;width:2;height:2986" coordorigin="10574,1675" coordsize="0,2986" path="m10574,1675l10574,4661e" filled="f" stroked="t" strokeweight=".580pt" strokecolor="#000000">
                <v:path arrowok="t"/>
              </v:shape>
            </v:group>
            <v:group style="position:absolute;left:1327;top:2878;width:9252;height:2" coordorigin="1327,2878" coordsize="9252,2">
              <v:shape style="position:absolute;left:1327;top:2878;width:9252;height:2" coordorigin="1327,2878" coordsize="9252,0" path="m1327,2878l10579,2878e" filled="f" stroked="t" strokeweight=".581pt" strokecolor="#000000">
                <v:path arrowok="t"/>
              </v:shape>
            </v:group>
            <v:group style="position:absolute;left:1327;top:3458;width:9252;height:2" coordorigin="1327,3458" coordsize="9252,2">
              <v:shape style="position:absolute;left:1327;top:3458;width:9252;height:2" coordorigin="1327,3458" coordsize="9252,0" path="m1327,3458l10579,3458e" filled="f" stroked="t" strokeweight=".580pt" strokecolor="#000000">
                <v:path arrowok="t"/>
              </v:shape>
            </v:group>
            <v:group style="position:absolute;left:1327;top:4666;width:9252;height:2" coordorigin="1327,4666" coordsize="9252,2">
              <v:shape style="position:absolute;left:1327;top:4666;width:9252;height:2" coordorigin="1327,4666" coordsize="9252,0" path="m1327,4666l10579,4666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0.759399pt;margin-top:59.929981pt;width:93.683265pt;height:10.040pt;mso-position-horizontal-relative:page;mso-position-vertical-relative:page;z-index:-520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161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259.99469pt;width:441.940011pt;height:44.11760pt;mso-position-horizontal-relative:page;mso-position-vertical-relative:page;z-index:-520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ficial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78" w:lineRule="auto"/>
                    <w:ind w:left="20" w:right="-4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icat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cl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16.387024pt;width:437.209098pt;height:28.51808pt;mso-position-horizontal-relative:page;mso-position-vertical-relative:page;z-index:-52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ltat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(s),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s’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385.549988pt;width:16.147714pt;height:16.04pt;mso-position-horizontal-relative:page;mso-position-vertical-relative:page;z-index:-520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1"/>
                      <w:w w:val="100"/>
                      <w:b/>
                      <w:bCs/>
                      <w:position w:val="1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597359pt;margin-top:385.549988pt;width:88.555562pt;height:16.04pt;mso-position-horizontal-relative:page;mso-position-vertical-relative:page;z-index:-519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-2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422.359985pt;width:449.864014pt;height:28.63952pt;mso-position-horizontal-relative:page;mso-position-vertical-relative:page;z-index:-51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q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rta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463.274231pt;width:166.582517pt;height:74.70944pt;mso-position-horizontal-relative:page;mso-position-vertical-relative:page;z-index:-51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ike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Giles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sics</w:t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td</w:t>
                  </w:r>
                </w:p>
                <w:p>
                  <w:pPr>
                    <w:spacing w:before="4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tre</w:t>
                  </w:r>
                </w:p>
                <w:p>
                  <w:pPr>
                    <w:spacing w:before="3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t,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lai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  <w:t>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988960pt;margin-top:555.899841pt;width:107.641765pt;height:28.39664pt;mso-position-horizontal-relative:page;mso-position-vertical-relative:page;z-index:-51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11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1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-2"/>
                      <w:w w:val="100"/>
                      <w:position w:val="1"/>
                    </w:rPr>
                    <w:t>52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8" w:after="0" w:line="240" w:lineRule="auto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FF"/>
                    </w:rPr>
                  </w:r>
                  <w:hyperlink r:id="rId47"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ik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.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  <w:t>g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il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  <w:t>@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  <w:t>n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  <w:t>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.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-2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  <w:t>o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FF"/>
                        <w:spacing w:val="0"/>
                        <w:w w:val="100"/>
                      </w:rPr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pt;margin-top:795.889954pt;width:95.576242pt;height:10.040pt;mso-position-horizontal-relative:page;mso-position-vertical-relative:page;z-index:-5195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V-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2"/>
                      <w:w w:val="100"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61-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0002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535156pt;margin-top:795.889954pt;width:90.226061pt;height:10.040pt;mso-position-horizontal-relative:page;mso-position-vertical-relative:page;z-index:-5194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ncon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140686pt;margin-top:795.889954pt;width:10.151241pt;height:10.040pt;mso-position-horizontal-relative:page;mso-position-vertical-relative:page;z-index:-5193" type="#_x0000_t202" filled="f" stroked="f">
            <v:textbox inset="0,0,0,0">
              <w:txbxContent>
                <w:p>
                  <w:pPr>
                    <w:spacing w:before="0" w:after="0" w:line="184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1"/>
                    </w:rPr>
                    <w:t>29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83.519981pt;width:246.3595pt;height:60.3595pt;mso-position-horizontal-relative:page;mso-position-vertical-relative:page;z-index:-5192" type="#_x0000_t202" filled="f" stroked="f">
            <v:textbox inset="0,0,0,0">
              <w:txbxContent>
                <w:p>
                  <w:pPr>
                    <w:spacing w:before="63" w:after="0" w:line="277" w:lineRule="auto"/>
                    <w:ind w:left="108" w:right="29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hold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vey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83.519981pt;width:215.76pt;height:60.3595pt;mso-position-horizontal-relative:page;mso-position-vertical-relative:page;z-index:-5191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</w:p>
                <w:p>
                  <w:pPr>
                    <w:spacing w:before="90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iri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</w:p>
                <w:p>
                  <w:pPr>
                    <w:spacing w:before="88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90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Nor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’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143.879486pt;width:246.3595pt;height:29.0405pt;mso-position-horizontal-relative:page;mso-position-vertical-relative:page;z-index:-5190" type="#_x0000_t202" filled="f" stroked="f">
            <v:textbox inset="0,0,0,0">
              <w:txbxContent>
                <w:p>
                  <w:pPr>
                    <w:spacing w:before="66" w:after="0" w:line="274" w:lineRule="auto"/>
                    <w:ind w:left="108" w:right="69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143.879486pt;width:215.76pt;height:29.0405pt;mso-position-horizontal-relative:page;mso-position-vertical-relative:page;z-index:-5189" type="#_x0000_t202" filled="f" stroked="f">
            <v:textbox inset="0,0,0,0">
              <w:txbxContent>
                <w:p>
                  <w:pPr>
                    <w:spacing w:before="66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3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600502pt;margin-top:172.919983pt;width:246.3595pt;height:60.36pt;mso-position-horizontal-relative:page;mso-position-vertical-relative:page;z-index:-5188" type="#_x0000_t202" filled="f" stroked="f">
            <v:textbox inset="0,0,0,0">
              <w:txbxContent>
                <w:p>
                  <w:pPr>
                    <w:spacing w:before="63" w:after="0" w:line="274" w:lineRule="auto"/>
                    <w:ind w:left="108" w:right="19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role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eot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her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opos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cou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959991pt;margin-top:172.919983pt;width:215.76pt;height:60.36pt;mso-position-horizontal-relative:page;mso-position-vertical-relative:page;z-index:-5187" type="#_x0000_t202" filled="f" stroked="f">
            <v:textbox inset="0,0,0,0">
              <w:txbxContent>
                <w:p>
                  <w:pPr>
                    <w:spacing w:before="63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ited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88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90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ng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ion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Min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rce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90" w:after="0" w:line="240" w:lineRule="auto"/>
                    <w:ind w:left="108" w:right="-20"/>
                    <w:jc w:val="left"/>
                    <w:tabs>
                      <w:tab w:pos="460" w:val="left"/>
                    </w:tabs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16"/>
                      <w:szCs w:val="16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na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us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Land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2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spacing w:val="0"/>
                      <w:w w:val="100"/>
                    </w:rPr>
                    <w:t>d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61.959984pt;width:454.2pt;height:12pt;mso-position-horizontal-relative:page;mso-position-vertical-relative:page;z-index:-51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559998pt;margin-top:779.919983pt;width:490.68pt;height:12pt;mso-position-horizontal-relative:page;mso-position-vertical-relative:page;z-index:-51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sectPr>
      <w:pgSz w:w="11920" w:h="16840"/>
      <w:pgMar w:top="1560" w:bottom="280" w:left="12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hyperlink" Target="mailto:steve.tunstill@santos.com" TargetMode="External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pn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image" Target="media/image39.jpg"/><Relationship Id="rId45" Type="http://schemas.openxmlformats.org/officeDocument/2006/relationships/image" Target="media/image40.jpg"/><Relationship Id="rId46" Type="http://schemas.openxmlformats.org/officeDocument/2006/relationships/image" Target="media/image41.jpg"/><Relationship Id="rId47" Type="http://schemas.openxmlformats.org/officeDocument/2006/relationships/hyperlink" Target="mailto:mike.giles@santos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whiteb</dc:creator>
  <dc:title>Northwest Mereenie Environment Plan</dc:title>
  <dcterms:created xsi:type="dcterms:W3CDTF">2013-07-23T08:35:23Z</dcterms:created>
  <dcterms:modified xsi:type="dcterms:W3CDTF">2013-07-23T08:35:23Z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2013-07-22T00:00:00Z</vt:filetime>
  </property>
  <property fmtid="{D5CDD505-2E9C-101B-9397-08002B2CF9AE}" pid="3" name="LastSaved">
    <vt:filetime>2013-07-22T00:00:00Z</vt:filetime>
  </property>
</Properties>
</file>